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000CD" w:rsidRPr="00DE02A0" w:rsidRDefault="008000CD" w:rsidP="008000CD">
      <w:r w:rsidRPr="00DE02A0">
        <w:t xml:space="preserve">The following </w:t>
      </w:r>
      <w:r>
        <w:t>S</w:t>
      </w:r>
      <w:r w:rsidRPr="00DE02A0">
        <w:t xml:space="preserve">tandard </w:t>
      </w:r>
      <w:r>
        <w:t>T</w:t>
      </w:r>
      <w:r w:rsidRPr="00DE02A0">
        <w:t xml:space="preserve">erms of </w:t>
      </w:r>
      <w:r>
        <w:t>B</w:t>
      </w:r>
      <w:r w:rsidRPr="00DE02A0">
        <w:t>usiness apply to all engagements accepted by</w:t>
      </w:r>
      <w:r>
        <w:t xml:space="preserve"> Charterhouse (Accountants) </w:t>
      </w:r>
      <w:r w:rsidR="00084757">
        <w:t>Limited</w:t>
      </w:r>
      <w:r w:rsidR="00DA278B">
        <w:t xml:space="preserve"> and Charterhouse (Audit) Limited</w:t>
      </w:r>
      <w:r w:rsidRPr="00DE02A0">
        <w:t>. All work carried out is subject to these terms except where changes are expressly agreed in writing</w:t>
      </w:r>
      <w:r>
        <w:t xml:space="preserve"> as part of the Letter of Engagement</w:t>
      </w:r>
      <w:r w:rsidRPr="00DE02A0">
        <w:t>.</w:t>
      </w:r>
      <w:r>
        <w:t xml:space="preserve"> Should there be any conflict between the Letter of Engagement and the Standard Terms of Business then the Letter of Engagement will take precedence.</w:t>
      </w:r>
    </w:p>
    <w:p w:rsidR="008000CD" w:rsidRPr="00DE02A0" w:rsidRDefault="008000CD" w:rsidP="008000CD">
      <w:pPr>
        <w:pStyle w:val="Level11"/>
        <w:numPr>
          <w:ilvl w:val="0"/>
          <w:numId w:val="12"/>
        </w:numPr>
        <w:ind w:left="426" w:hanging="426"/>
      </w:pPr>
      <w:r w:rsidRPr="00DE02A0">
        <w:t>Professional obligations</w:t>
      </w:r>
    </w:p>
    <w:p w:rsidR="008000CD" w:rsidRPr="00DE02A0" w:rsidRDefault="008000CD" w:rsidP="008000CD">
      <w:pPr>
        <w:pStyle w:val="Level211"/>
        <w:numPr>
          <w:ilvl w:val="1"/>
          <w:numId w:val="12"/>
        </w:numPr>
        <w:ind w:left="426" w:hanging="426"/>
      </w:pPr>
      <w:r w:rsidRPr="00DE02A0">
        <w:t>Details of the firm’s professional registrations can be found at</w:t>
      </w:r>
      <w:r>
        <w:t xml:space="preserve"> </w:t>
      </w:r>
      <w:r w:rsidRPr="008B5786">
        <w:t>www.auditregister.org.uk</w:t>
      </w:r>
      <w:r w:rsidRPr="00DE02A0">
        <w:t>.</w:t>
      </w:r>
    </w:p>
    <w:p w:rsidR="008000CD" w:rsidRDefault="008000CD" w:rsidP="008000CD">
      <w:pPr>
        <w:pStyle w:val="Level211"/>
        <w:numPr>
          <w:ilvl w:val="1"/>
          <w:numId w:val="12"/>
        </w:numPr>
        <w:ind w:left="426" w:hanging="426"/>
      </w:pPr>
      <w:r w:rsidRPr="00DE02A0">
        <w:t>We will observe and act in accordance with the bye-laws and regulations of the Institute of Chartered Accountants in England and Wales together with their ethical code referred to above. We accept instructions to act for you on this basis. In particular you give us authority to correct errors made by HM Revenue and Customs where we become aware of them. We will not be liable for any loss, damage or cost arising from our compliance with statutory or regulatory obligations.</w:t>
      </w:r>
    </w:p>
    <w:p w:rsidR="008000CD" w:rsidRPr="0072017C" w:rsidRDefault="008000CD" w:rsidP="008000CD">
      <w:pPr>
        <w:pStyle w:val="Indent"/>
      </w:pPr>
      <w:r w:rsidRPr="0072017C">
        <w:t>Professional indemnity insurance</w:t>
      </w:r>
    </w:p>
    <w:p w:rsidR="008000CD" w:rsidRPr="0072017C" w:rsidRDefault="008000CD" w:rsidP="008000CD">
      <w:pPr>
        <w:pStyle w:val="Level211"/>
        <w:numPr>
          <w:ilvl w:val="1"/>
          <w:numId w:val="12"/>
        </w:numPr>
        <w:ind w:left="426" w:hanging="426"/>
      </w:pPr>
      <w:r w:rsidRPr="0072017C">
        <w:t>In accordance with the disclosure requirements of the Provision of Services Regulations</w:t>
      </w:r>
      <w:r w:rsidRPr="00DE02A0">
        <w:t xml:space="preserve"> 2009, our professional indemnity insur</w:t>
      </w:r>
      <w:r>
        <w:t>ance details are available to view on notices at our offices.</w:t>
      </w:r>
    </w:p>
    <w:p w:rsidR="008000CD" w:rsidRPr="00DE02A0" w:rsidRDefault="008000CD" w:rsidP="008000CD">
      <w:pPr>
        <w:pStyle w:val="Level11"/>
        <w:numPr>
          <w:ilvl w:val="0"/>
          <w:numId w:val="12"/>
        </w:numPr>
        <w:ind w:left="426" w:hanging="426"/>
      </w:pPr>
      <w:r w:rsidRPr="00DE02A0">
        <w:t>Investment services</w:t>
      </w:r>
    </w:p>
    <w:p w:rsidR="008000CD" w:rsidRPr="00DE02A0" w:rsidRDefault="008000CD" w:rsidP="008000CD">
      <w:pPr>
        <w:pStyle w:val="Level211"/>
        <w:numPr>
          <w:ilvl w:val="1"/>
          <w:numId w:val="12"/>
        </w:numPr>
        <w:ind w:left="426" w:hanging="426"/>
      </w:pPr>
      <w:r w:rsidRPr="00DE02A0">
        <w:t xml:space="preserve">Since we are not authorised by the Financial </w:t>
      </w:r>
      <w:r w:rsidR="0010081B">
        <w:t>Conduct</w:t>
      </w:r>
      <w:r w:rsidRPr="00DE02A0">
        <w:t xml:space="preserve"> Authority then we may have to refer you to someone who is authorised if you need advice on investments. However, as we are licensed by the Institute</w:t>
      </w:r>
      <w:r w:rsidRPr="00DE02A0">
        <w:rPr>
          <w:i/>
          <w:iCs/>
        </w:rPr>
        <w:t xml:space="preserve"> </w:t>
      </w:r>
      <w:r w:rsidRPr="00DE02A0">
        <w:rPr>
          <w:iCs/>
        </w:rPr>
        <w:t>of</w:t>
      </w:r>
      <w:r w:rsidRPr="00DE02A0">
        <w:rPr>
          <w:i/>
          <w:iCs/>
        </w:rPr>
        <w:t xml:space="preserve"> </w:t>
      </w:r>
      <w:r w:rsidRPr="00DE02A0">
        <w:t>Chartered Accountants in England and Wales, we may be able to provide certain investment services that are complementary to, or arise out of, the professional services we are providing to you.</w:t>
      </w:r>
    </w:p>
    <w:p w:rsidR="008000CD" w:rsidRPr="00DE02A0" w:rsidRDefault="008000CD" w:rsidP="008000CD">
      <w:pPr>
        <w:pStyle w:val="Level211"/>
        <w:numPr>
          <w:ilvl w:val="1"/>
          <w:numId w:val="12"/>
        </w:numPr>
        <w:ind w:left="426" w:hanging="426"/>
      </w:pPr>
      <w:r w:rsidRPr="00DE02A0">
        <w:t>Such advice may include:</w:t>
      </w:r>
    </w:p>
    <w:p w:rsidR="008000CD" w:rsidRPr="00DE02A0" w:rsidRDefault="008000CD" w:rsidP="008000CD">
      <w:pPr>
        <w:pStyle w:val="Bulletindent"/>
        <w:numPr>
          <w:ilvl w:val="1"/>
          <w:numId w:val="2"/>
        </w:numPr>
        <w:ind w:left="709" w:hanging="284"/>
      </w:pPr>
      <w:r w:rsidRPr="009F6346">
        <w:t>advis</w:t>
      </w:r>
      <w:r w:rsidR="0010081B">
        <w:t>e</w:t>
      </w:r>
      <w:r w:rsidRPr="00DE02A0">
        <w:t xml:space="preserve"> you on </w:t>
      </w:r>
      <w:r w:rsidRPr="009F6346">
        <w:t>investments</w:t>
      </w:r>
      <w:r w:rsidRPr="00DE02A0">
        <w:t xml:space="preserve"> generally, but not recommend a particular investment or type of investment;</w:t>
      </w:r>
    </w:p>
    <w:p w:rsidR="008000CD" w:rsidRPr="00DE02A0" w:rsidRDefault="008000CD" w:rsidP="008000CD">
      <w:pPr>
        <w:pStyle w:val="Bulletindent"/>
        <w:numPr>
          <w:ilvl w:val="1"/>
          <w:numId w:val="2"/>
        </w:numPr>
        <w:ind w:left="709" w:hanging="284"/>
      </w:pPr>
      <w:r w:rsidRPr="00DE02A0">
        <w:t>refer you to a Permitted Third Party (PTP) (an independent firm authorised by the F</w:t>
      </w:r>
      <w:r w:rsidR="0010081B">
        <w:t>C</w:t>
      </w:r>
      <w:r w:rsidRPr="00DE02A0">
        <w:t xml:space="preserve">A), </w:t>
      </w:r>
      <w:r w:rsidR="00DA278B" w:rsidRPr="00DE02A0">
        <w:t>assist</w:t>
      </w:r>
      <w:r w:rsidRPr="00DE02A0">
        <w:t xml:space="preserve"> you and the PTP during the course of any advice given by that party and comment on, or explain, the</w:t>
      </w:r>
      <w:r>
        <w:t xml:space="preserve"> advice received (but not making</w:t>
      </w:r>
      <w:r w:rsidRPr="00DE02A0">
        <w:t xml:space="preserve"> alternative recommendations). The PTP will issue you with his own terms and conditions letter, will be remunerated separately for his services and will take full responsibility for compliance with the requirements of the Financial Services and Markets Act 2000; </w:t>
      </w:r>
    </w:p>
    <w:p w:rsidR="008000CD" w:rsidRPr="00DE02A0" w:rsidRDefault="008000CD" w:rsidP="008000CD">
      <w:pPr>
        <w:pStyle w:val="Bulletindent"/>
        <w:numPr>
          <w:ilvl w:val="1"/>
          <w:numId w:val="2"/>
        </w:numPr>
        <w:ind w:left="709" w:hanging="284"/>
      </w:pPr>
      <w:r w:rsidRPr="00DE02A0">
        <w:t>advis</w:t>
      </w:r>
      <w:r w:rsidR="0010081B">
        <w:t>e</w:t>
      </w:r>
      <w:r w:rsidRPr="00DE02A0">
        <w:t xml:space="preserve"> you in connection with the disposal of an investment, other than your rights in a pension policy or scheme;</w:t>
      </w:r>
    </w:p>
    <w:p w:rsidR="008000CD" w:rsidRPr="00DE02A0" w:rsidRDefault="008000CD" w:rsidP="008000CD">
      <w:pPr>
        <w:pStyle w:val="Bulletindent"/>
        <w:numPr>
          <w:ilvl w:val="1"/>
          <w:numId w:val="2"/>
        </w:numPr>
        <w:ind w:left="709" w:hanging="284"/>
      </w:pPr>
      <w:r w:rsidRPr="00DE02A0">
        <w:t>advis</w:t>
      </w:r>
      <w:r w:rsidR="0010081B">
        <w:t>e</w:t>
      </w:r>
      <w:r w:rsidRPr="00DE02A0">
        <w:t xml:space="preserve"> and assist you in transactions concerning shares or other securities not quoted on a recognised exchange; </w:t>
      </w:r>
    </w:p>
    <w:p w:rsidR="008000CD" w:rsidRPr="00DE02A0" w:rsidRDefault="008000CD" w:rsidP="008000CD">
      <w:pPr>
        <w:pStyle w:val="Bulletindent"/>
        <w:numPr>
          <w:ilvl w:val="1"/>
          <w:numId w:val="2"/>
        </w:numPr>
        <w:ind w:left="709" w:hanging="284"/>
      </w:pPr>
      <w:r w:rsidRPr="00DE02A0">
        <w:t>assist you in making arrangements for transactions in investments in certain circumstances; and</w:t>
      </w:r>
    </w:p>
    <w:p w:rsidR="008000CD" w:rsidRPr="00DE02A0" w:rsidRDefault="008000CD" w:rsidP="008000CD">
      <w:pPr>
        <w:pStyle w:val="Bulletindent"/>
        <w:numPr>
          <w:ilvl w:val="1"/>
          <w:numId w:val="2"/>
        </w:numPr>
        <w:ind w:left="709" w:hanging="284"/>
      </w:pPr>
      <w:r>
        <w:t>manag</w:t>
      </w:r>
      <w:r w:rsidR="0010081B">
        <w:t>e</w:t>
      </w:r>
      <w:r w:rsidRPr="00DE02A0">
        <w:t xml:space="preserve"> investments or act as trustee (or </w:t>
      </w:r>
      <w:proofErr w:type="spellStart"/>
      <w:r w:rsidRPr="00DE02A0">
        <w:t>donee</w:t>
      </w:r>
      <w:proofErr w:type="spellEnd"/>
      <w:r w:rsidRPr="00DE02A0">
        <w:t xml:space="preserve"> of a power of attorney) where decisions to invest are taken on the advice of an authorised person.</w:t>
      </w:r>
    </w:p>
    <w:p w:rsidR="008000CD" w:rsidRPr="00512943" w:rsidRDefault="008000CD" w:rsidP="008000CD">
      <w:pPr>
        <w:pStyle w:val="Level211"/>
        <w:numPr>
          <w:ilvl w:val="1"/>
          <w:numId w:val="12"/>
        </w:numPr>
        <w:ind w:left="426" w:hanging="426"/>
      </w:pPr>
      <w:r>
        <w:t>In respect of corporate clients w</w:t>
      </w:r>
      <w:r w:rsidRPr="00512943">
        <w:t>e may also, on the understanding that the shares or other securities of the company are not publicly traded:</w:t>
      </w:r>
    </w:p>
    <w:p w:rsidR="008000CD" w:rsidRPr="00512943" w:rsidRDefault="008000CD" w:rsidP="008000CD">
      <w:pPr>
        <w:pStyle w:val="Bulletindent"/>
        <w:numPr>
          <w:ilvl w:val="1"/>
          <w:numId w:val="2"/>
        </w:numPr>
        <w:ind w:left="709" w:hanging="284"/>
      </w:pPr>
      <w:r w:rsidRPr="00512943">
        <w:t>advise the company, existing or prospective shareholders in relation to exercising rights, taking benefits or share options, valuations and methods of such valuations;</w:t>
      </w:r>
    </w:p>
    <w:p w:rsidR="008000CD" w:rsidRPr="00512943" w:rsidRDefault="008000CD" w:rsidP="008000CD">
      <w:pPr>
        <w:pStyle w:val="Bulletindent"/>
        <w:numPr>
          <w:ilvl w:val="1"/>
          <w:numId w:val="2"/>
        </w:numPr>
        <w:ind w:left="709" w:hanging="284"/>
      </w:pPr>
      <w:r w:rsidRPr="00512943">
        <w:t>arrange any agreements in connection with the issue, sale or transfer of the company’s shares or other securities;</w:t>
      </w:r>
    </w:p>
    <w:p w:rsidR="008000CD" w:rsidRPr="00512943" w:rsidRDefault="008000CD" w:rsidP="008000CD">
      <w:pPr>
        <w:pStyle w:val="Bulletindent"/>
        <w:numPr>
          <w:ilvl w:val="1"/>
          <w:numId w:val="2"/>
        </w:numPr>
        <w:ind w:left="709" w:hanging="284"/>
      </w:pPr>
      <w:r w:rsidRPr="00512943">
        <w:t>arrange for the issue of new shares; and</w:t>
      </w:r>
    </w:p>
    <w:p w:rsidR="008000CD" w:rsidRPr="00512943" w:rsidRDefault="008000CD" w:rsidP="008000CD">
      <w:pPr>
        <w:pStyle w:val="Bulletindent"/>
        <w:numPr>
          <w:ilvl w:val="1"/>
          <w:numId w:val="2"/>
        </w:numPr>
        <w:ind w:left="709" w:hanging="284"/>
      </w:pPr>
      <w:r w:rsidRPr="00512943">
        <w:t>act as the addressee to receive confirmation of acceptance of offer documents etc.</w:t>
      </w:r>
    </w:p>
    <w:p w:rsidR="008000CD" w:rsidRPr="00DE02A0" w:rsidRDefault="008000CD" w:rsidP="008000CD">
      <w:pPr>
        <w:pStyle w:val="Level211"/>
        <w:numPr>
          <w:ilvl w:val="1"/>
          <w:numId w:val="12"/>
        </w:numPr>
        <w:ind w:left="426" w:hanging="426"/>
      </w:pPr>
      <w:r w:rsidRPr="00DE02A0">
        <w:t>In the unlikely event that we cannot meet our liabilities to you, you may be able to claim compensation under the Chartered Accountants’ Compensation Scheme in respect of exempt regulated activities undertaken.</w:t>
      </w:r>
    </w:p>
    <w:p w:rsidR="008000CD" w:rsidRDefault="008000CD" w:rsidP="008000CD">
      <w:pPr>
        <w:pStyle w:val="Level211"/>
        <w:numPr>
          <w:ilvl w:val="1"/>
          <w:numId w:val="12"/>
        </w:numPr>
        <w:ind w:left="426" w:hanging="426"/>
      </w:pPr>
      <w:r w:rsidRPr="00DE02A0">
        <w:t xml:space="preserve">We are not authorised by the Financial </w:t>
      </w:r>
      <w:r w:rsidR="0010081B">
        <w:t>Conduct</w:t>
      </w:r>
      <w:r w:rsidRPr="00DE02A0">
        <w:t xml:space="preserve"> Authority. However, we are included on the Register maintained by the Financial </w:t>
      </w:r>
      <w:r w:rsidR="0010081B">
        <w:t>Conduct</w:t>
      </w:r>
      <w:r w:rsidRPr="00DE02A0">
        <w:t xml:space="preserve"> Authority so that we can carry on insurance mediation activity, which is broadly the advising on, selling, and administration of insurance contracts. This part of our business, including arrangements for complaints or redress if something goes wrong, is regulated by the Institute</w:t>
      </w:r>
      <w:r w:rsidRPr="00DE02A0">
        <w:rPr>
          <w:i/>
          <w:iCs/>
        </w:rPr>
        <w:t xml:space="preserve"> </w:t>
      </w:r>
      <w:r w:rsidRPr="00DE02A0">
        <w:rPr>
          <w:iCs/>
        </w:rPr>
        <w:t xml:space="preserve">of </w:t>
      </w:r>
      <w:r w:rsidRPr="00DE02A0">
        <w:t>Chartered Accountants in England and Wales</w:t>
      </w:r>
      <w:r w:rsidRPr="00DE02A0">
        <w:rPr>
          <w:i/>
          <w:iCs/>
        </w:rPr>
        <w:t xml:space="preserve">. </w:t>
      </w:r>
      <w:r w:rsidRPr="00DE02A0">
        <w:t xml:space="preserve">The register can be accessed via the Financial </w:t>
      </w:r>
      <w:r w:rsidR="0010081B">
        <w:t>Conduct</w:t>
      </w:r>
      <w:r w:rsidRPr="00DE02A0">
        <w:t xml:space="preserve"> Authority website at </w:t>
      </w:r>
      <w:hyperlink r:id="rId7" w:history="1">
        <w:r w:rsidR="0035620A" w:rsidRPr="00560532">
          <w:rPr>
            <w:rStyle w:val="Hyperlink"/>
            <w:rFonts w:cs="Arial"/>
            <w:i/>
          </w:rPr>
          <w:t>http://www.fca.org.uk/register</w:t>
        </w:r>
      </w:hyperlink>
      <w:r w:rsidRPr="00DE02A0">
        <w:t xml:space="preserve">. </w:t>
      </w:r>
    </w:p>
    <w:p w:rsidR="008000CD" w:rsidRPr="00CD2733" w:rsidRDefault="008000CD" w:rsidP="008000CD">
      <w:pPr>
        <w:pStyle w:val="Indent"/>
      </w:pPr>
      <w:r w:rsidRPr="00CD2733">
        <w:t>Financial promotions</w:t>
      </w:r>
    </w:p>
    <w:p w:rsidR="008000CD" w:rsidRPr="00DE02A0" w:rsidRDefault="008000CD" w:rsidP="008000CD">
      <w:pPr>
        <w:pStyle w:val="Level211"/>
        <w:numPr>
          <w:ilvl w:val="1"/>
          <w:numId w:val="12"/>
        </w:numPr>
        <w:ind w:left="426" w:hanging="426"/>
      </w:pPr>
      <w:r w:rsidRPr="00DE02A0">
        <w:t xml:space="preserve">To enable us to provide you with a proper service, there may be occasions when we will need to contact you without your express permission concerning investment business matters. For example, it may be in your interests to sell a particular investment and we would wish to inform you of this. We may therefore contact you in such circumstances, but would only do so in our normal office hours of </w:t>
      </w:r>
      <w:r>
        <w:t>9.00</w:t>
      </w:r>
      <w:r w:rsidRPr="00DE02A0">
        <w:t xml:space="preserve"> to </w:t>
      </w:r>
      <w:r>
        <w:t>17.30</w:t>
      </w:r>
      <w:r w:rsidRPr="00DE02A0">
        <w:t>. We shall of course comply with any restrictions you may wish to impose which you notify to us in writing.</w:t>
      </w:r>
    </w:p>
    <w:p w:rsidR="008000CD" w:rsidRPr="00DE02A0" w:rsidRDefault="008000CD" w:rsidP="008000CD">
      <w:pPr>
        <w:pStyle w:val="Level11"/>
        <w:numPr>
          <w:ilvl w:val="0"/>
          <w:numId w:val="12"/>
        </w:numPr>
        <w:ind w:left="426" w:hanging="426"/>
      </w:pPr>
      <w:r w:rsidRPr="00DE02A0">
        <w:t>Commissions or other benefits</w:t>
      </w:r>
    </w:p>
    <w:p w:rsidR="008000CD" w:rsidRPr="00DE02A0" w:rsidRDefault="008000CD" w:rsidP="008000CD">
      <w:pPr>
        <w:pStyle w:val="Level211"/>
        <w:numPr>
          <w:ilvl w:val="1"/>
          <w:numId w:val="12"/>
        </w:numPr>
        <w:ind w:left="426" w:hanging="426"/>
      </w:pPr>
      <w:r w:rsidRPr="00DE02A0">
        <w:t xml:space="preserve">In some circumstances, commissions or other benefits may become payable to us </w:t>
      </w:r>
      <w:r>
        <w:t>i</w:t>
      </w:r>
      <w:r w:rsidRPr="00DE02A0">
        <w:t>n respect of transactions we arrange for you, in which case you will be notified in writing of the amount and terms of payment. The fees that would otherwise be payable by you will not be abated by such amounts. You consent to such commission or other benefits being retained by us without our being liable to account to you for any such amounts.</w:t>
      </w:r>
    </w:p>
    <w:p w:rsidR="008000CD" w:rsidRPr="00DE02A0" w:rsidRDefault="008000CD" w:rsidP="008000CD">
      <w:pPr>
        <w:pStyle w:val="Level11"/>
        <w:numPr>
          <w:ilvl w:val="0"/>
          <w:numId w:val="12"/>
        </w:numPr>
        <w:ind w:left="426" w:hanging="426"/>
      </w:pPr>
      <w:r w:rsidRPr="00DE02A0">
        <w:t>Client monies</w:t>
      </w:r>
    </w:p>
    <w:p w:rsidR="008000CD" w:rsidRPr="00DE02A0" w:rsidRDefault="008000CD" w:rsidP="008000CD">
      <w:pPr>
        <w:pStyle w:val="Level211"/>
        <w:numPr>
          <w:ilvl w:val="1"/>
          <w:numId w:val="12"/>
        </w:numPr>
        <w:ind w:left="426" w:hanging="426"/>
      </w:pPr>
      <w:r w:rsidRPr="00DE02A0">
        <w:t xml:space="preserve">We may, from time to time, hold money on your behalf. Such money will be held in trust in a client bank account, which is segregated from the firm’s funds. The account will be operated, and all funds dealt with, in accordance with the Clients’ Money Regulations of </w:t>
      </w:r>
      <w:r>
        <w:t>the Institute of Chartered Accountants in England and Wales</w:t>
      </w:r>
      <w:r w:rsidRPr="00DE02A0">
        <w:t>.</w:t>
      </w:r>
    </w:p>
    <w:p w:rsidR="008000CD" w:rsidRPr="00DE02A0" w:rsidRDefault="008000CD" w:rsidP="008000CD">
      <w:pPr>
        <w:pStyle w:val="Level211"/>
        <w:numPr>
          <w:ilvl w:val="1"/>
          <w:numId w:val="12"/>
        </w:numPr>
        <w:ind w:left="426" w:hanging="426"/>
      </w:pPr>
      <w:r w:rsidRPr="00DE02A0">
        <w:t xml:space="preserve">In order to avoid an excessive amount of administration, interest will only be paid to you where the amount of interest that would be earned on the balances held on your behalf in any calendar year exceeds £25. Any such interest would be calculated using the prevailing rate applied by </w:t>
      </w:r>
      <w:r w:rsidR="00E65B13">
        <w:t>Metro</w:t>
      </w:r>
      <w:r>
        <w:t xml:space="preserve"> Bank </w:t>
      </w:r>
      <w:r w:rsidRPr="00DE02A0">
        <w:t>for small deposits subject to the minimum period of notice for withdrawals. Subject to any tax legislation, interest will be paid gross.</w:t>
      </w:r>
    </w:p>
    <w:p w:rsidR="008000CD" w:rsidRDefault="008000CD" w:rsidP="008000CD">
      <w:pPr>
        <w:pStyle w:val="Level211"/>
        <w:numPr>
          <w:ilvl w:val="1"/>
          <w:numId w:val="12"/>
        </w:numPr>
        <w:ind w:left="426" w:hanging="426"/>
      </w:pPr>
      <w:r w:rsidRPr="00DE02A0">
        <w:t>If the total sum of money held on your behalf is enough to give rise to a significant amount of interest or is likely to do so, then the money will be placed in a separate interest-bearing client bank account designated to you. All interest earned on such money will be paid to you. Subject to any tax legislatio</w:t>
      </w:r>
      <w:r>
        <w:t>n, interest will be paid gross.</w:t>
      </w:r>
    </w:p>
    <w:p w:rsidR="00E65B13" w:rsidRPr="00DE02A0" w:rsidRDefault="00E65B13" w:rsidP="00E65B13">
      <w:pPr>
        <w:pStyle w:val="Level211"/>
      </w:pPr>
      <w:r w:rsidRPr="00E65B13">
        <w:t>We will return monies held on your behalf promptly as soon as there is no longer any reason to retain those funds. In the unlikely event of us holding any unclaimed monies we reserve the right to pay such monies to a registered charity in line with the guidelines set out in the Clients’ Money Regulations referred to above. We will not do this unless we have been unable to contact you for at least five years and we have taken reasonable steps to trace you and return the monies.</w:t>
      </w:r>
    </w:p>
    <w:p w:rsidR="008000CD" w:rsidRPr="00DE02A0" w:rsidRDefault="008000CD" w:rsidP="008000CD">
      <w:pPr>
        <w:pStyle w:val="Level11"/>
        <w:numPr>
          <w:ilvl w:val="0"/>
          <w:numId w:val="12"/>
        </w:numPr>
        <w:ind w:left="426" w:hanging="426"/>
      </w:pPr>
      <w:r w:rsidRPr="00DE02A0">
        <w:t>Fees</w:t>
      </w:r>
    </w:p>
    <w:p w:rsidR="008000CD" w:rsidRPr="00DE02A0" w:rsidRDefault="008000CD" w:rsidP="008000CD">
      <w:pPr>
        <w:pStyle w:val="Level211"/>
        <w:numPr>
          <w:ilvl w:val="1"/>
          <w:numId w:val="12"/>
        </w:numPr>
        <w:ind w:left="426" w:hanging="426"/>
      </w:pPr>
      <w:r w:rsidRPr="00DE02A0">
        <w:t>Our fees are computed on the basis of time spent on your affairs by the principals and our staff</w:t>
      </w:r>
      <w:r>
        <w:t xml:space="preserve">, including </w:t>
      </w:r>
      <w:r w:rsidRPr="00655058">
        <w:rPr>
          <w:iCs/>
        </w:rPr>
        <w:t xml:space="preserve">sub-contractors </w:t>
      </w:r>
      <w:r>
        <w:rPr>
          <w:iCs/>
        </w:rPr>
        <w:t xml:space="preserve">and </w:t>
      </w:r>
      <w:r w:rsidRPr="00655058">
        <w:rPr>
          <w:iCs/>
        </w:rPr>
        <w:t>consultants</w:t>
      </w:r>
      <w:r w:rsidRPr="00655058">
        <w:t>,</w:t>
      </w:r>
      <w:r w:rsidRPr="00DE02A0">
        <w:t xml:space="preserve"> and on the levels of skill and responsibility involved. Disbursements represent travel, accommodation and other expenses incurred in dealing with your affairs.</w:t>
      </w:r>
    </w:p>
    <w:p w:rsidR="008000CD" w:rsidRPr="00DE02A0" w:rsidRDefault="008000CD" w:rsidP="008000CD">
      <w:pPr>
        <w:pStyle w:val="Level211"/>
        <w:numPr>
          <w:ilvl w:val="1"/>
          <w:numId w:val="12"/>
        </w:numPr>
        <w:ind w:left="426" w:hanging="426"/>
      </w:pPr>
      <w:r w:rsidRPr="00DE02A0">
        <w:t>If it is necessary to carry out work outside the responsibilities outlined in th</w:t>
      </w:r>
      <w:r>
        <w:t xml:space="preserve">e engagement </w:t>
      </w:r>
      <w:r w:rsidRPr="00DE02A0">
        <w:t>letter, we will</w:t>
      </w:r>
      <w:r w:rsidR="00314FB7">
        <w:t xml:space="preserve"> endeavour to</w:t>
      </w:r>
      <w:r w:rsidRPr="00DE02A0">
        <w:t xml:space="preserve"> advise you in advance. Any additional work will involve additional fees. Accordingly we would like to point out that it is in your interests to ensure that your records etc. are completed to the agreed stage.</w:t>
      </w:r>
    </w:p>
    <w:p w:rsidR="008000CD" w:rsidRDefault="008000CD" w:rsidP="00E65B13">
      <w:pPr>
        <w:pStyle w:val="Level211"/>
      </w:pPr>
      <w:r w:rsidRPr="00DE02A0">
        <w:t>Invoices are payable in full (including disbursements) in accordance with the terms set out on the invoice.</w:t>
      </w:r>
      <w:r>
        <w:t xml:space="preserve"> For the avoidance of doubt you will be responsible for all third party costs or fees unless explicitly stated in the Letter of Engagement and fees will be guaranteed by the directors in the case of a corporate entity.</w:t>
      </w:r>
      <w:r w:rsidR="00E65B13" w:rsidRPr="00E65B13">
        <w:t xml:space="preserve"> If you do not accept that an invoiced fee is fair and reasonable you must notify us within 21 days of receipt, failing which you will be deemed to have accepted that payment is due.</w:t>
      </w:r>
    </w:p>
    <w:p w:rsidR="008000CD" w:rsidRDefault="008000CD" w:rsidP="008000CD">
      <w:pPr>
        <w:pStyle w:val="Level211"/>
        <w:numPr>
          <w:ilvl w:val="1"/>
          <w:numId w:val="12"/>
        </w:numPr>
        <w:ind w:left="426" w:hanging="426"/>
      </w:pPr>
      <w:r>
        <w:t>If we provide you with an estimate of our fees for any specific work, then the estimate will not be contractually binding unless we explicitly state that that will be the case.</w:t>
      </w:r>
    </w:p>
    <w:p w:rsidR="008000CD" w:rsidRPr="00DE02A0" w:rsidRDefault="008000CD" w:rsidP="008000CD">
      <w:pPr>
        <w:pStyle w:val="Level211"/>
        <w:numPr>
          <w:ilvl w:val="1"/>
          <w:numId w:val="12"/>
        </w:numPr>
        <w:ind w:left="426" w:hanging="426"/>
      </w:pPr>
      <w:r>
        <w:t>Where requested we may indicate a fixed fee for the provision of specific services or an indicative range of fees for a particular assignment. It is not our practice to identify fixed fees for more than a year ahead as such fee quotes need to be reviewed in the light of events. If it becomes apparent to us, due to unforeseen circumstances, that a fee quote is inadequate, we reserve the right to notify you of a revised figure or range and to seek your agreement thereto.</w:t>
      </w:r>
    </w:p>
    <w:p w:rsidR="008000CD" w:rsidRPr="00DE02A0" w:rsidRDefault="008000CD" w:rsidP="008000CD">
      <w:pPr>
        <w:pStyle w:val="Level211"/>
        <w:numPr>
          <w:ilvl w:val="1"/>
          <w:numId w:val="12"/>
        </w:numPr>
        <w:ind w:left="426" w:hanging="426"/>
      </w:pPr>
      <w:r w:rsidRPr="00DE02A0">
        <w:t xml:space="preserve">It is our normal practice to request that clients make arrangements to pay a proportion of their fee on a monthly </w:t>
      </w:r>
      <w:r w:rsidR="00314FB7">
        <w:t>direct debit/</w:t>
      </w:r>
      <w:r w:rsidRPr="00DE02A0">
        <w:t xml:space="preserve">standing order. These </w:t>
      </w:r>
      <w:r w:rsidR="00314FB7">
        <w:t>direct debits/</w:t>
      </w:r>
      <w:r w:rsidRPr="00DE02A0">
        <w:t xml:space="preserve">standing orders will be applied to fees arising from work agreed in this </w:t>
      </w:r>
      <w:r w:rsidR="00CA3F19">
        <w:t>L</w:t>
      </w:r>
      <w:r w:rsidRPr="00DE02A0">
        <w:t xml:space="preserve">etter of </w:t>
      </w:r>
      <w:r w:rsidR="00CA3F19">
        <w:t>E</w:t>
      </w:r>
      <w:r w:rsidRPr="00DE02A0">
        <w:t>ngagement for the current and ensuing years. Once we have been able to assess the amount of work and time involved we would be grateful if you would agree to pay an amount to us on a regular basis.</w:t>
      </w:r>
    </w:p>
    <w:p w:rsidR="008000CD" w:rsidRPr="00CE2786" w:rsidRDefault="008000CD" w:rsidP="008000CD">
      <w:pPr>
        <w:pStyle w:val="Level211"/>
        <w:numPr>
          <w:ilvl w:val="1"/>
          <w:numId w:val="12"/>
        </w:numPr>
        <w:ind w:left="426" w:hanging="426"/>
      </w:pPr>
      <w:r w:rsidRPr="00655058">
        <w:t>We reserve the right to charge interest on overdue accounts at the current rate</w:t>
      </w:r>
      <w:r w:rsidRPr="00655058">
        <w:rPr>
          <w:iCs/>
        </w:rPr>
        <w:t xml:space="preserve"> under the Late Payment of Commercial Debts (Interest) Act 1998</w:t>
      </w:r>
      <w:r w:rsidRPr="00655058">
        <w:t xml:space="preserve">. We also reserve the right to terminate our engagement and cease acting if payment of any </w:t>
      </w:r>
      <w:r>
        <w:t xml:space="preserve">fees billed is unduly delayed. </w:t>
      </w:r>
      <w:r w:rsidRPr="00655058">
        <w:t xml:space="preserve">We accept </w:t>
      </w:r>
      <w:r w:rsidRPr="00655058">
        <w:rPr>
          <w:iCs/>
        </w:rPr>
        <w:t xml:space="preserve">Settlement of fees by </w:t>
      </w:r>
      <w:r w:rsidRPr="00655058">
        <w:t>certain credit cards.</w:t>
      </w:r>
    </w:p>
    <w:p w:rsidR="00E65B13" w:rsidRDefault="00E65B13" w:rsidP="00E65B13">
      <w:pPr>
        <w:pStyle w:val="Level211"/>
      </w:pPr>
      <w:r w:rsidRPr="00E65B13">
        <w:t>If a client company, trust or other entity is unable or unwilling to settle our fees, we reserve the right to seek payment from the individual (or parent company) giving us instructions on behalf of the client, and we shall be entitled to enforce any sums due against the group company or individual nominated to act for you.</w:t>
      </w:r>
    </w:p>
    <w:p w:rsidR="008000CD" w:rsidRPr="00DE02A0" w:rsidRDefault="008000CD" w:rsidP="008000CD">
      <w:pPr>
        <w:pStyle w:val="Level211"/>
        <w:numPr>
          <w:ilvl w:val="1"/>
          <w:numId w:val="12"/>
        </w:numPr>
        <w:ind w:left="426" w:hanging="426"/>
      </w:pPr>
      <w:r w:rsidRPr="00DE02A0">
        <w:t>In the event that this firm ceases to act in relation to your company’s affairs you agree to meet all reasonable costs of providing information to the company’s new advisers. In particular you agree to meet these costs where we are required by law to provide information to a successor firm.</w:t>
      </w:r>
    </w:p>
    <w:p w:rsidR="007B7478" w:rsidRPr="00CD2733" w:rsidRDefault="007B7478" w:rsidP="007B7478">
      <w:pPr>
        <w:pStyle w:val="Level11"/>
        <w:numPr>
          <w:ilvl w:val="0"/>
          <w:numId w:val="12"/>
        </w:numPr>
        <w:ind w:left="426" w:hanging="426"/>
      </w:pPr>
      <w:r w:rsidRPr="00CD2733">
        <w:t>Lien</w:t>
      </w:r>
    </w:p>
    <w:p w:rsidR="007B7478" w:rsidRPr="00DE02A0" w:rsidRDefault="007B7478" w:rsidP="007B7478">
      <w:pPr>
        <w:pStyle w:val="Level211"/>
        <w:numPr>
          <w:ilvl w:val="1"/>
          <w:numId w:val="12"/>
        </w:numPr>
        <w:ind w:left="426" w:hanging="426"/>
        <w:rPr>
          <w:rFonts w:cs="Arial"/>
        </w:rPr>
      </w:pPr>
      <w:r w:rsidRPr="00CD2733">
        <w:t>Insofar as we are permitted to do so by law or professional guidelines, we reserve the right</w:t>
      </w:r>
      <w:r>
        <w:t xml:space="preserve"> to exercise a lien over all funds, documents and records in our possession relating to all engagements for you until all outstanding fees and disbursements have been paid in full.</w:t>
      </w:r>
      <w:r w:rsidRPr="00DE02A0">
        <w:rPr>
          <w:rFonts w:cs="Arial"/>
        </w:rPr>
        <w:t xml:space="preserve"> </w:t>
      </w:r>
    </w:p>
    <w:p w:rsidR="008000CD" w:rsidRPr="00DE02A0" w:rsidRDefault="008000CD" w:rsidP="008000CD">
      <w:pPr>
        <w:pStyle w:val="Level11"/>
        <w:numPr>
          <w:ilvl w:val="0"/>
          <w:numId w:val="12"/>
        </w:numPr>
        <w:ind w:left="426" w:hanging="426"/>
      </w:pPr>
      <w:r w:rsidRPr="00DE02A0">
        <w:t>Retention of and access to records</w:t>
      </w:r>
    </w:p>
    <w:p w:rsidR="008000CD" w:rsidRPr="00DE02A0" w:rsidRDefault="008000CD" w:rsidP="008000CD">
      <w:pPr>
        <w:pStyle w:val="Level211"/>
        <w:numPr>
          <w:ilvl w:val="1"/>
          <w:numId w:val="12"/>
        </w:numPr>
        <w:ind w:left="426" w:hanging="426"/>
      </w:pPr>
      <w:r w:rsidRPr="00DE02A0">
        <w:t xml:space="preserve">During the course of our work we </w:t>
      </w:r>
      <w:r>
        <w:t>may</w:t>
      </w:r>
      <w:r w:rsidRPr="00DE02A0">
        <w:t xml:space="preserve"> collect information from you and others acting on your behalf and will return any original documents to</w:t>
      </w:r>
      <w:r>
        <w:t xml:space="preserve"> you following the preparation and/or audit </w:t>
      </w:r>
      <w:r w:rsidRPr="00DE02A0">
        <w:t>of your financial statements</w:t>
      </w:r>
      <w:r>
        <w:t xml:space="preserve"> </w:t>
      </w:r>
      <w:r w:rsidRPr="00C82845">
        <w:rPr>
          <w:iCs/>
        </w:rPr>
        <w:t>and returns</w:t>
      </w:r>
      <w:r w:rsidRPr="00C82845">
        <w:t>.</w:t>
      </w:r>
      <w:r w:rsidRPr="00DE02A0">
        <w:t xml:space="preserve"> You should retain these records for 6 years from the 31 January following the end of the tax year to which they relate. You should retain them for longer if HM Revenue and Customs enquire into your tax return.</w:t>
      </w:r>
    </w:p>
    <w:p w:rsidR="008000CD" w:rsidRPr="00DE02A0" w:rsidRDefault="008000CD" w:rsidP="008000CD">
      <w:pPr>
        <w:pStyle w:val="Level211"/>
        <w:numPr>
          <w:ilvl w:val="1"/>
          <w:numId w:val="12"/>
        </w:numPr>
        <w:ind w:left="426" w:hanging="426"/>
      </w:pPr>
      <w:r w:rsidRPr="00DE02A0">
        <w:t>Whilst certain documents may legally belong to you, unless you tell us not to, we intend to destroy correspondence and other papers that we store which are more than seven years old, other than documents which we consider to be of continuing significance. If you require retention of any document you must notify us of that fact in writing.</w:t>
      </w:r>
    </w:p>
    <w:p w:rsidR="008000CD" w:rsidRPr="00DE02A0" w:rsidRDefault="008000CD" w:rsidP="008000CD">
      <w:pPr>
        <w:pStyle w:val="Level11"/>
        <w:numPr>
          <w:ilvl w:val="0"/>
          <w:numId w:val="12"/>
        </w:numPr>
        <w:ind w:left="426" w:hanging="426"/>
      </w:pPr>
      <w:r w:rsidRPr="00DE02A0">
        <w:t>Conflicts of interest and independence</w:t>
      </w:r>
    </w:p>
    <w:p w:rsidR="008000CD" w:rsidRPr="00DE02A0" w:rsidRDefault="008000CD" w:rsidP="008000CD">
      <w:pPr>
        <w:pStyle w:val="Level211"/>
        <w:numPr>
          <w:ilvl w:val="1"/>
          <w:numId w:val="12"/>
        </w:numPr>
        <w:ind w:left="426" w:hanging="426"/>
      </w:pPr>
      <w:r w:rsidRPr="00DE02A0">
        <w:t>We reserve the right during our engagement with you to deliver services to other clients whose interests might compete with yours or are or may be adverse to yours, subject to 8 below. We confirm that we will notify you immediately should we become aware of any conflict of interest involving us and affecting you.</w:t>
      </w:r>
    </w:p>
    <w:p w:rsidR="008000CD" w:rsidRPr="00730929" w:rsidRDefault="008000CD" w:rsidP="008000CD">
      <w:pPr>
        <w:pStyle w:val="Level211"/>
        <w:numPr>
          <w:ilvl w:val="1"/>
          <w:numId w:val="12"/>
        </w:numPr>
        <w:ind w:left="426" w:hanging="426"/>
      </w:pPr>
      <w:r w:rsidRPr="00DE02A0">
        <w:t xml:space="preserve">If a conflict of interest should arise, either between two or more of our clients, or in the provision of multiple services to a single client, we will take such steps as are necessary to deal with the conflict. In resolving the conflict, we would be guided by the Code of Ethics of the Institute of Chartered Accountants in England and Wales which can be viewed at </w:t>
      </w:r>
      <w:r w:rsidRPr="00730929">
        <w:t>http://www.icaew.com/</w:t>
      </w:r>
      <w:r w:rsidR="00CA3F19">
        <w:t>regulation</w:t>
      </w:r>
      <w:r w:rsidRPr="00730929">
        <w:t>.</w:t>
      </w:r>
    </w:p>
    <w:p w:rsidR="008000CD" w:rsidRPr="00DE02A0" w:rsidRDefault="008000CD" w:rsidP="008000CD">
      <w:pPr>
        <w:pStyle w:val="Level11"/>
        <w:numPr>
          <w:ilvl w:val="0"/>
          <w:numId w:val="12"/>
        </w:numPr>
        <w:ind w:left="426" w:hanging="426"/>
      </w:pPr>
      <w:r w:rsidRPr="00DE02A0">
        <w:t>Confidentiality</w:t>
      </w:r>
    </w:p>
    <w:p w:rsidR="008000CD" w:rsidRDefault="008000CD" w:rsidP="008000CD">
      <w:pPr>
        <w:pStyle w:val="Level211"/>
        <w:numPr>
          <w:ilvl w:val="1"/>
          <w:numId w:val="12"/>
        </w:numPr>
        <w:ind w:left="426" w:hanging="426"/>
      </w:pPr>
      <w:r w:rsidRPr="00DE02A0">
        <w:t>We confirm that where you give us confidential information, we shall at all times keep it confidential, except as required by law or as provided for in regulatory, ethical or other professional statements relevant to our engagement.</w:t>
      </w:r>
    </w:p>
    <w:p w:rsidR="008000CD" w:rsidRDefault="008000CD" w:rsidP="008000CD">
      <w:pPr>
        <w:pStyle w:val="Level211"/>
        <w:numPr>
          <w:ilvl w:val="1"/>
          <w:numId w:val="12"/>
        </w:numPr>
        <w:ind w:left="426" w:hanging="426"/>
      </w:pPr>
      <w:r>
        <w:t>We may, on occasion, subcontract your affairs to other tax or accounting professionals</w:t>
      </w:r>
      <w:r w:rsidR="00CA3F19">
        <w:t xml:space="preserve"> including overseas outsourcing firms</w:t>
      </w:r>
      <w:r>
        <w:t>. The subcontractors will be bound by our client confidentiality terms.</w:t>
      </w:r>
    </w:p>
    <w:p w:rsidR="008000CD" w:rsidRPr="00DE02A0" w:rsidRDefault="008000CD" w:rsidP="008000CD">
      <w:pPr>
        <w:pStyle w:val="Level211"/>
        <w:numPr>
          <w:ilvl w:val="1"/>
          <w:numId w:val="12"/>
        </w:numPr>
        <w:ind w:left="426" w:hanging="426"/>
      </w:pPr>
      <w:r>
        <w:t>We reserve the right, for the purpose of promotional activity, training or for other business purpose, to mention that you are a client. As stated above we will not disclose any confidential information.</w:t>
      </w:r>
    </w:p>
    <w:p w:rsidR="008000CD" w:rsidRPr="00DE02A0" w:rsidRDefault="008000CD" w:rsidP="008000CD">
      <w:pPr>
        <w:pStyle w:val="Level11"/>
        <w:numPr>
          <w:ilvl w:val="0"/>
          <w:numId w:val="12"/>
        </w:numPr>
        <w:ind w:left="426" w:hanging="426"/>
      </w:pPr>
      <w:r w:rsidRPr="00DE02A0">
        <w:t>Quality control</w:t>
      </w:r>
    </w:p>
    <w:p w:rsidR="008000CD" w:rsidRDefault="008000CD" w:rsidP="008000CD">
      <w:pPr>
        <w:pStyle w:val="Level211"/>
        <w:numPr>
          <w:ilvl w:val="1"/>
          <w:numId w:val="12"/>
        </w:numPr>
        <w:ind w:left="426" w:hanging="426"/>
      </w:pPr>
      <w:r w:rsidRPr="00DE02A0">
        <w:t xml:space="preserve">As part of our on-going commitment to providing a quality service, our files are periodically subject to an independent regulatory or quality review. Our reviewers are highly experienced and professional people and are, of course, bound by the same requirements of confidentiality as our principals and staff. </w:t>
      </w:r>
    </w:p>
    <w:p w:rsidR="00B213A2" w:rsidRPr="00B213A2" w:rsidRDefault="00B213A2" w:rsidP="00B213A2">
      <w:pPr>
        <w:pStyle w:val="Level211"/>
        <w:numPr>
          <w:ilvl w:val="0"/>
          <w:numId w:val="0"/>
        </w:numPr>
        <w:ind w:left="426"/>
        <w:rPr>
          <w:sz w:val="14"/>
          <w:szCs w:val="14"/>
        </w:rPr>
      </w:pPr>
      <w:r w:rsidRPr="00B213A2">
        <w:rPr>
          <w:sz w:val="14"/>
          <w:szCs w:val="14"/>
        </w:rPr>
        <w:t>Dealing with HM Revenue &amp; Customs</w:t>
      </w:r>
    </w:p>
    <w:p w:rsidR="00B213A2" w:rsidRPr="00DE02A0" w:rsidRDefault="00B213A2" w:rsidP="00B213A2">
      <w:pPr>
        <w:pStyle w:val="Level211"/>
      </w:pPr>
      <w:r>
        <w:t xml:space="preserve">When dealing with HMRC on your behalf we are required to be honest and to take reasonable care to ensure that your returns are correct. To enable us to do this, you are required to be honest with us and to provide us with all necessary information in a timely manner. For more information about ‘Your Charter’ for your dealings with HMRC, see </w:t>
      </w:r>
      <w:hyperlink r:id="rId8" w:history="1">
        <w:r w:rsidR="007B7478" w:rsidRPr="00560532">
          <w:rPr>
            <w:rStyle w:val="Hyperlink"/>
          </w:rPr>
          <w:t>www.hmrc.gov.uk/charter/index.htm</w:t>
        </w:r>
      </w:hyperlink>
      <w:r>
        <w:t>. To the best of our abilities, we will ensure that HMRC meet their side of the Charter in their dealings with you.</w:t>
      </w:r>
    </w:p>
    <w:p w:rsidR="008000CD" w:rsidRPr="00DE02A0" w:rsidRDefault="008000CD" w:rsidP="008000CD">
      <w:pPr>
        <w:pStyle w:val="Level11"/>
        <w:numPr>
          <w:ilvl w:val="0"/>
          <w:numId w:val="12"/>
        </w:numPr>
        <w:ind w:left="426" w:hanging="426"/>
      </w:pPr>
      <w:r w:rsidRPr="00DE02A0">
        <w:t>Help us to give you the right service</w:t>
      </w:r>
    </w:p>
    <w:p w:rsidR="008000CD" w:rsidRPr="00DE02A0" w:rsidRDefault="008000CD" w:rsidP="008000CD">
      <w:pPr>
        <w:pStyle w:val="Level211"/>
        <w:numPr>
          <w:ilvl w:val="1"/>
          <w:numId w:val="12"/>
        </w:numPr>
        <w:ind w:left="426" w:hanging="426"/>
      </w:pPr>
      <w:r w:rsidRPr="00DE02A0">
        <w:t xml:space="preserve">If at any time you would like to discuss with us how our service to you could be improved, or if you are dissatisfied with the service you are receiving, please let us know, </w:t>
      </w:r>
      <w:r>
        <w:t xml:space="preserve">initially by contacting your client engagement </w:t>
      </w:r>
      <w:r w:rsidR="00AB67CC">
        <w:t>director</w:t>
      </w:r>
      <w:r>
        <w:t xml:space="preserve">, or alternatively </w:t>
      </w:r>
      <w:r w:rsidRPr="00DE02A0">
        <w:t>by contacting</w:t>
      </w:r>
      <w:r w:rsidR="00B213A2">
        <w:t xml:space="preserve"> one of</w:t>
      </w:r>
      <w:r w:rsidRPr="00DE02A0">
        <w:t xml:space="preserve"> </w:t>
      </w:r>
      <w:r>
        <w:t xml:space="preserve">the </w:t>
      </w:r>
      <w:r w:rsidR="00B213A2">
        <w:t xml:space="preserve">joint </w:t>
      </w:r>
      <w:r w:rsidR="00AB67CC">
        <w:t>managing director</w:t>
      </w:r>
      <w:r w:rsidR="00B213A2">
        <w:t>s, David White or Rajesh Jiwani</w:t>
      </w:r>
      <w:r w:rsidRPr="00DE02A0">
        <w:t>.</w:t>
      </w:r>
    </w:p>
    <w:p w:rsidR="008000CD" w:rsidRPr="00DE02A0" w:rsidRDefault="008000CD" w:rsidP="008000CD">
      <w:pPr>
        <w:pStyle w:val="Level211"/>
        <w:numPr>
          <w:ilvl w:val="1"/>
          <w:numId w:val="12"/>
        </w:numPr>
        <w:ind w:left="426" w:hanging="426"/>
      </w:pPr>
      <w:r w:rsidRPr="00DE02A0">
        <w:t>We undertake to look into any complaint carefully and promptly and do all we can to explain the position to you. If we do not answer your complaint to your satisfaction you may of course take up the matter with the Institute</w:t>
      </w:r>
      <w:r w:rsidRPr="00DE02A0">
        <w:rPr>
          <w:i/>
          <w:iCs/>
        </w:rPr>
        <w:t xml:space="preserve"> </w:t>
      </w:r>
      <w:r w:rsidRPr="00DE02A0">
        <w:rPr>
          <w:iCs/>
        </w:rPr>
        <w:t>of</w:t>
      </w:r>
      <w:r w:rsidRPr="00DE02A0">
        <w:rPr>
          <w:i/>
          <w:iCs/>
        </w:rPr>
        <w:t xml:space="preserve"> </w:t>
      </w:r>
      <w:r w:rsidRPr="00DE02A0">
        <w:t>Chartered Accountants in England and Wales.</w:t>
      </w:r>
    </w:p>
    <w:p w:rsidR="008000CD" w:rsidRPr="00DE02A0" w:rsidRDefault="008000CD" w:rsidP="008000CD">
      <w:pPr>
        <w:pStyle w:val="Level211"/>
        <w:numPr>
          <w:ilvl w:val="1"/>
          <w:numId w:val="12"/>
        </w:numPr>
        <w:ind w:left="426" w:hanging="426"/>
      </w:pPr>
      <w:r w:rsidRPr="00DE02A0">
        <w:t xml:space="preserve">In order for us to provide you with a high quality service on an ongoing basis it is essential that you provide us with relevant records and information when requested, reply to correspondence in a timely manner and otherwise follow the terms of the agreement between us set out in this Standard Terms of Business and associated </w:t>
      </w:r>
      <w:r w:rsidR="00AB67CC">
        <w:t>e</w:t>
      </w:r>
      <w:r w:rsidRPr="00DE02A0">
        <w:t>ngagement letters. We therefore reserve the right to cancel the engagement between us with immediate effect in the event of:</w:t>
      </w:r>
    </w:p>
    <w:p w:rsidR="008000CD" w:rsidRPr="00DE02A0" w:rsidRDefault="008000CD" w:rsidP="008000CD">
      <w:pPr>
        <w:pStyle w:val="Bulletindent"/>
        <w:numPr>
          <w:ilvl w:val="1"/>
          <w:numId w:val="2"/>
        </w:numPr>
        <w:ind w:left="709" w:hanging="284"/>
      </w:pPr>
      <w:r w:rsidRPr="00DE02A0">
        <w:t>your insolvency, bankruptcy or other arrangement being reached with creditors;</w:t>
      </w:r>
    </w:p>
    <w:p w:rsidR="008000CD" w:rsidRPr="00DE02A0" w:rsidRDefault="008000CD" w:rsidP="008000CD">
      <w:pPr>
        <w:pStyle w:val="Bulletindent"/>
        <w:numPr>
          <w:ilvl w:val="1"/>
          <w:numId w:val="2"/>
        </w:numPr>
        <w:ind w:left="709" w:hanging="284"/>
      </w:pPr>
      <w:r w:rsidRPr="00DE02A0">
        <w:t>failure to pay our fees by the due dates;</w:t>
      </w:r>
    </w:p>
    <w:p w:rsidR="008000CD" w:rsidRDefault="008000CD" w:rsidP="008000CD">
      <w:pPr>
        <w:pStyle w:val="Bulletindent"/>
        <w:numPr>
          <w:ilvl w:val="1"/>
          <w:numId w:val="2"/>
        </w:numPr>
        <w:ind w:left="709" w:hanging="284"/>
      </w:pPr>
      <w:r w:rsidRPr="00DE02A0">
        <w:t>either party being in breach of their obligations where this is not corrected within 30 days of being asked to do so.</w:t>
      </w:r>
    </w:p>
    <w:p w:rsidR="00727C27" w:rsidRDefault="00727C27" w:rsidP="00727C27">
      <w:pPr>
        <w:pStyle w:val="Level11"/>
      </w:pPr>
      <w:r>
        <w:t>Changes in the law, in practice or in public policy</w:t>
      </w:r>
    </w:p>
    <w:p w:rsidR="00727C27" w:rsidRDefault="00727C27" w:rsidP="00727C27">
      <w:pPr>
        <w:pStyle w:val="Level211"/>
      </w:pPr>
      <w:r>
        <w:t>We will not accept responsibility if you act on advice previously given by us without first confirming with us that the advice is still valid in light of any change in the law, public policy or your circumstances.</w:t>
      </w:r>
    </w:p>
    <w:p w:rsidR="00727C27" w:rsidRDefault="00727C27" w:rsidP="00727C27">
      <w:pPr>
        <w:pStyle w:val="Level211"/>
      </w:pPr>
      <w:r>
        <w:t>We will accept no liability for losses arising from changes in the law or the interpretation thereof, practice, or public policy that are first published after the date on which the advice is given to the fullest exte</w:t>
      </w:r>
      <w:r w:rsidR="006815E2">
        <w:t>nt permitted by applicable law.</w:t>
      </w:r>
    </w:p>
    <w:p w:rsidR="006815E2" w:rsidRDefault="006815E2" w:rsidP="006815E2">
      <w:pPr>
        <w:pStyle w:val="Level11"/>
      </w:pPr>
      <w:r>
        <w:t>Draft/interim work or oral advice</w:t>
      </w:r>
    </w:p>
    <w:p w:rsidR="006815E2" w:rsidRDefault="006815E2" w:rsidP="006815E2">
      <w:pPr>
        <w:pStyle w:val="Level211"/>
      </w:pPr>
      <w:r>
        <w:t>In the course of our providing services to you we may provide advice or reports or other work products in draft or interim form, or orally. However, final written work products will always prevail over any draft, interim or oral statements. Where you request it, we will provide you with written confirmation of matters stated orally. Advice is valid as at the date it was given.</w:t>
      </w:r>
    </w:p>
    <w:p w:rsidR="008000CD" w:rsidRPr="00DE02A0" w:rsidRDefault="008000CD" w:rsidP="008000CD">
      <w:pPr>
        <w:pStyle w:val="Level11"/>
        <w:numPr>
          <w:ilvl w:val="0"/>
          <w:numId w:val="12"/>
        </w:numPr>
        <w:ind w:left="426" w:hanging="426"/>
      </w:pPr>
      <w:r w:rsidRPr="00DE02A0">
        <w:t>Internet communication</w:t>
      </w:r>
    </w:p>
    <w:p w:rsidR="008000CD" w:rsidRPr="00DE02A0" w:rsidRDefault="008000CD" w:rsidP="007B7478">
      <w:pPr>
        <w:pStyle w:val="Level211"/>
      </w:pPr>
      <w:r w:rsidRPr="00DE02A0">
        <w:t>Internet communications are capable of data corruption and therefore we do not accept any responsibility for changes made to such communications after their despatch.  It may therefore be inappropriate to rely on advice contained in an e-mail without obtaining written confirmation of it. We do not accept responsibility for any errors or problems that may arise through the use of internet communication and all risks connected with sending commercially sensitive information relating to your business are borne by you. If you do not agree to accept this risk, you should notify us in writing that e-mail is not an acceptable means of communication.</w:t>
      </w:r>
      <w:r w:rsidR="007B7478">
        <w:t xml:space="preserve"> </w:t>
      </w:r>
      <w:r w:rsidR="007B7478" w:rsidRPr="007B7478">
        <w:t>We will never change our bank details without confirming this to you by posted letter. Any emailed or telephoned communications appearing to be from us which are not confirmed by post are fake and we accept no liability for any loss caused to you through accepting such communications as genuine. Similarly, always give us by hand or by post (as well as by email) details of your bank account.</w:t>
      </w:r>
    </w:p>
    <w:p w:rsidR="008000CD" w:rsidRPr="00DE02A0" w:rsidRDefault="008000CD" w:rsidP="008000CD">
      <w:pPr>
        <w:pStyle w:val="Level211"/>
        <w:numPr>
          <w:ilvl w:val="1"/>
          <w:numId w:val="12"/>
        </w:numPr>
        <w:ind w:left="426" w:hanging="426"/>
      </w:pPr>
      <w:r w:rsidRPr="00DE02A0">
        <w:t>It is the responsibility of the recipient to carry out a virus check on any attachments received.</w:t>
      </w:r>
    </w:p>
    <w:p w:rsidR="008000CD" w:rsidRPr="00DE02A0" w:rsidRDefault="006815E2" w:rsidP="008000CD">
      <w:pPr>
        <w:pStyle w:val="Level11"/>
        <w:numPr>
          <w:ilvl w:val="0"/>
          <w:numId w:val="12"/>
        </w:numPr>
        <w:ind w:left="426" w:hanging="426"/>
      </w:pPr>
      <w:r>
        <w:t xml:space="preserve">Data Protection </w:t>
      </w:r>
    </w:p>
    <w:p w:rsidR="00FC234C" w:rsidRDefault="008000CD" w:rsidP="00FC234C">
      <w:pPr>
        <w:pStyle w:val="Level211"/>
      </w:pPr>
      <w:r w:rsidRPr="00DE02A0">
        <w:t>To enable us to discharge the services agreed under our engagement, and for other related purposes including updating and enhancing client records, analysis for management purposes and statutory returns, crime prevention and legal and regulatory compliance, we may obtain, use, process and disclose personal data about you / your business / company</w:t>
      </w:r>
      <w:r w:rsidR="00FC234C">
        <w:t xml:space="preserve"> / partnership / its officers,</w:t>
      </w:r>
      <w:r w:rsidRPr="00DE02A0">
        <w:t xml:space="preserve"> employees</w:t>
      </w:r>
      <w:r w:rsidR="00FC234C">
        <w:t xml:space="preserve"> and shareholders </w:t>
      </w:r>
      <w:r w:rsidR="00FC234C" w:rsidRPr="00FC234C">
        <w:t>(‘personal data’)</w:t>
      </w:r>
      <w:r w:rsidRPr="00DE02A0">
        <w:t xml:space="preserve">. </w:t>
      </w:r>
    </w:p>
    <w:p w:rsidR="00FC234C" w:rsidRDefault="00FC234C" w:rsidP="00FC234C">
      <w:pPr>
        <w:pStyle w:val="Level211"/>
      </w:pPr>
      <w:r>
        <w:t xml:space="preserve">We confirm that we are each considered an independent data controller in relation to personal data and that we will each comply with the relevant provisions of applicable data protection legislation. </w:t>
      </w:r>
    </w:p>
    <w:p w:rsidR="00FC234C" w:rsidRDefault="00FC234C" w:rsidP="00FC234C">
      <w:pPr>
        <w:pStyle w:val="Level211"/>
      </w:pPr>
      <w:r>
        <w:t>You will also ensure that any disclosure of personal data to us complies with such legislation. If you supply us with any personal data or confidential information you shall ensure you have a lawful basis to pass it to us and will fully indemnify and hold us harmless if you do not have such a basis and that causes us loss. If you are supplying us with personal data on the basis of a power of attorney for anyone, you must produce to us an original or certified power of attorney on demand. You must ensure you have provided the necessary information to the relevant data subjects regarding its use. You may refer to our privacy notice at the web address shown in Key Facts for this purpose.</w:t>
      </w:r>
    </w:p>
    <w:p w:rsidR="00FC234C" w:rsidRDefault="00FC234C" w:rsidP="00FC234C">
      <w:pPr>
        <w:pStyle w:val="Level211"/>
      </w:pPr>
      <w:r>
        <w:t xml:space="preserve">As a separate data controller, we may receive subject access requests from data subjects where they request copies of their personal data. We will co-operate with the request as per our own internal procedures. Should an objection or request for data erasure happen, we will assess each request on a case by case basis to establish the validity of the request. </w:t>
      </w:r>
    </w:p>
    <w:p w:rsidR="00FC234C" w:rsidRDefault="00FC234C" w:rsidP="00FC234C">
      <w:pPr>
        <w:pStyle w:val="Level211"/>
      </w:pPr>
      <w:r>
        <w:t>In the course of providing services to you, we may disclose personal data to other firms in our network, a regulatory body or a third party or a buyer of our business. As part of our operational service, personal data supplied to us may be transferred between us and EEA/UK/USA where necessary. We will ensure that where any such data transfer takes place, it is covered by an appropriate safeguard such as an adequacy decision. Where an adequacy decision is not applicable another safeguard mechanism will be implemented, such as a standard contractual clause (SCC) to ensure that the transfer remains legal. Where cloud-based services are used the relevant cloud services terms and conditions will apply. In some instances, the location of data stored in the cloud may reside outside of the EEA/UK.</w:t>
      </w:r>
    </w:p>
    <w:p w:rsidR="00FC234C" w:rsidRDefault="00FC234C" w:rsidP="00FC234C">
      <w:pPr>
        <w:pStyle w:val="Level211"/>
      </w:pPr>
      <w:r>
        <w:t>On 28 June 2021, the European Commission approved the UK for adequacy. This means that the continuation of data flows between the UK and the EU will remain unaffected and we can rely on this mechanism for the terms under this agreement over the next four years until its review in June 2025.</w:t>
      </w:r>
    </w:p>
    <w:p w:rsidR="00FC234C" w:rsidRDefault="00FC234C" w:rsidP="00FC234C">
      <w:pPr>
        <w:pStyle w:val="Level211"/>
      </w:pPr>
      <w:r>
        <w:t>We confirm we have adequate security measures in place to protect personal data provided to us, including administrative, physical and technical safeguards.</w:t>
      </w:r>
    </w:p>
    <w:p w:rsidR="00FC234C" w:rsidRDefault="00FC234C" w:rsidP="00FC234C">
      <w:pPr>
        <w:pStyle w:val="Level211"/>
      </w:pPr>
      <w:r>
        <w:t xml:space="preserve">We will answer your reasonable enquiries to enable you to monitor compliance with this clause. If you need to contact us about any data protection issue, please contact </w:t>
      </w:r>
      <w:r w:rsidR="00DF7DD9">
        <w:t>joint managing d</w:t>
      </w:r>
      <w:r>
        <w:t>irector, Rajesh Jiwani.</w:t>
      </w:r>
    </w:p>
    <w:p w:rsidR="008000CD" w:rsidRPr="00DE02A0" w:rsidRDefault="008000CD" w:rsidP="00FC234C">
      <w:pPr>
        <w:pStyle w:val="Level211"/>
      </w:pPr>
      <w:r w:rsidRPr="00DE02A0">
        <w:t>We confirm when processing data on your behalf that we will comply with the relevant provisions</w:t>
      </w:r>
      <w:r w:rsidR="00DF7DD9">
        <w:t xml:space="preserve"> of the Data Protection Act 2018</w:t>
      </w:r>
      <w:r w:rsidRPr="00DE02A0">
        <w:t xml:space="preserve">. </w:t>
      </w:r>
    </w:p>
    <w:p w:rsidR="008000CD" w:rsidRPr="00DE02A0" w:rsidRDefault="008000CD" w:rsidP="008000CD">
      <w:pPr>
        <w:pStyle w:val="Level11"/>
        <w:numPr>
          <w:ilvl w:val="0"/>
          <w:numId w:val="12"/>
        </w:numPr>
        <w:ind w:left="426" w:hanging="426"/>
      </w:pPr>
      <w:r w:rsidRPr="00DE02A0">
        <w:t>Contracts (Rights of Third Parties) Act 1999</w:t>
      </w:r>
    </w:p>
    <w:p w:rsidR="008000CD" w:rsidRPr="00DE02A0" w:rsidRDefault="008000CD" w:rsidP="008000CD">
      <w:pPr>
        <w:pStyle w:val="Level211"/>
        <w:numPr>
          <w:ilvl w:val="1"/>
          <w:numId w:val="12"/>
        </w:numPr>
        <w:ind w:left="426" w:hanging="426"/>
      </w:pPr>
      <w:r w:rsidRPr="00DE02A0">
        <w:t>Persons who are not party to this agreement shall have no rights under the Contracts (Rights of Third Parties) Act 1999 to enforce any term of this agreement. This clause does not affect any right or remedy of any person which exists or is available otherwise than pursuant to that Act.</w:t>
      </w:r>
    </w:p>
    <w:p w:rsidR="00990DAD" w:rsidRDefault="008000CD" w:rsidP="00504B5B">
      <w:pPr>
        <w:pStyle w:val="Level211"/>
      </w:pPr>
      <w:r w:rsidRPr="0072017C">
        <w:t xml:space="preserve">The advice we give you is for your sole use and is confidential to you and will not constitute advice for any third party to whom you may communicate it. </w:t>
      </w:r>
      <w:r w:rsidR="00504B5B" w:rsidRPr="00504B5B">
        <w:t>We will accept no responsibility to third parties, including any group company to whom the engagement letter is not addressed, your spouse nor any family member of yours or your employer, for any aspect of our professional services or work that is made available to them.</w:t>
      </w:r>
      <w:r w:rsidR="00504B5B">
        <w:t xml:space="preserve"> </w:t>
      </w:r>
    </w:p>
    <w:p w:rsidR="008000CD" w:rsidRPr="008F4286" w:rsidRDefault="00990DAD" w:rsidP="008F4286">
      <w:pPr>
        <w:pStyle w:val="Level11"/>
      </w:pPr>
      <w:r>
        <w:br w:type="page"/>
      </w:r>
      <w:r w:rsidR="008000CD" w:rsidRPr="00DE02A0">
        <w:t>The Proceeds of Crime Act 2002 and the Money Laundering Regulations 2007</w:t>
      </w:r>
    </w:p>
    <w:p w:rsidR="008000CD" w:rsidRPr="00DE02A0" w:rsidRDefault="008000CD" w:rsidP="00504B5B">
      <w:pPr>
        <w:pStyle w:val="Level211"/>
      </w:pPr>
      <w:r w:rsidRPr="00DE02A0">
        <w:t xml:space="preserve">In common with all accountancy and legal practices, the firm is required by the Proceeds of Crime Act 2002 </w:t>
      </w:r>
      <w:r w:rsidR="00504B5B" w:rsidRPr="00504B5B">
        <w:t>and the Money Laundering, Terrorist Financing and Transfer for Funds (Information on the Payer) Regulations 2017 (MLR 2017) to</w:t>
      </w:r>
      <w:r w:rsidRPr="00DE02A0">
        <w:t>:</w:t>
      </w:r>
    </w:p>
    <w:p w:rsidR="008000CD" w:rsidRPr="00DE02A0" w:rsidRDefault="005A3674" w:rsidP="005A3674">
      <w:pPr>
        <w:pStyle w:val="Bulletindent"/>
      </w:pPr>
      <w:r>
        <w:t>M</w:t>
      </w:r>
      <w:r w:rsidRPr="005A3674">
        <w:t>aintain identification procedures for clients, beneficial owners of clients, and persons purporting to act on behalf of clients</w:t>
      </w:r>
      <w:r w:rsidR="008000CD" w:rsidRPr="00DE02A0">
        <w:t>;</w:t>
      </w:r>
    </w:p>
    <w:p w:rsidR="008000CD" w:rsidRPr="00DE02A0" w:rsidRDefault="008000CD" w:rsidP="008000CD">
      <w:pPr>
        <w:pStyle w:val="Bulletindent"/>
        <w:numPr>
          <w:ilvl w:val="1"/>
          <w:numId w:val="2"/>
        </w:numPr>
        <w:ind w:left="709" w:hanging="284"/>
      </w:pPr>
      <w:r w:rsidRPr="00DE02A0">
        <w:t xml:space="preserve">Maintain </w:t>
      </w:r>
      <w:r w:rsidRPr="0072017C">
        <w:t>records</w:t>
      </w:r>
      <w:r w:rsidRPr="00DE02A0">
        <w:t xml:space="preserve"> of identification evidence and the work undertaken for the client; and</w:t>
      </w:r>
    </w:p>
    <w:p w:rsidR="008000CD" w:rsidRPr="00DE02A0" w:rsidRDefault="008000CD" w:rsidP="008000CD">
      <w:pPr>
        <w:pStyle w:val="Bulletindent"/>
        <w:numPr>
          <w:ilvl w:val="1"/>
          <w:numId w:val="2"/>
        </w:numPr>
        <w:ind w:left="709" w:hanging="284"/>
      </w:pPr>
      <w:r w:rsidRPr="00DE02A0">
        <w:t>Report, in accordance with the relevant legislation and regulations.</w:t>
      </w:r>
    </w:p>
    <w:p w:rsidR="006C3C10" w:rsidRDefault="006C3C10" w:rsidP="006C3C10">
      <w:pPr>
        <w:pStyle w:val="Level211"/>
      </w:pPr>
      <w:r w:rsidRPr="006C3C10">
        <w:t>If we are not able to obtain satisfactory evidence of your identity and where applicable that of the beneficial owners, we will not be able to proceed with the engagement.</w:t>
      </w:r>
    </w:p>
    <w:p w:rsidR="006C3C10" w:rsidRDefault="006C3C10" w:rsidP="006C3C10">
      <w:pPr>
        <w:pStyle w:val="Level211"/>
      </w:pPr>
      <w:r w:rsidRPr="006C3C10">
        <w:t>If you undertake business that requires you to be supervised by an appropriate supervisory authority to follow anti-money laundering regulations, including if you accept or make high value cash payments of €10,000 or more (or equivalent in any currency) in exchange for goods, you should inform us.</w:t>
      </w:r>
    </w:p>
    <w:p w:rsidR="006C3C10" w:rsidRDefault="006C3C10" w:rsidP="006C3C10">
      <w:pPr>
        <w:pStyle w:val="Level211"/>
      </w:pPr>
      <w:r w:rsidRPr="006C3C10">
        <w:t>Any personal data received from you to comply with our obligations under the MLR 2017 will be processed only for the purposes of preventing money laundering or terrorist financing.  No other use will be made of this personal data unless use of the data is permitted by or under enactment other than the MLR 2017, or we have obtained the consent of the data subject to the proposed use of the data.</w:t>
      </w:r>
    </w:p>
    <w:p w:rsidR="005A3674" w:rsidRDefault="005A3674" w:rsidP="005A3674">
      <w:pPr>
        <w:pStyle w:val="Level211"/>
      </w:pPr>
      <w:r w:rsidRPr="005A3674">
        <w:t xml:space="preserve">We have a statutory obligation under the above legislation to report to the National Crime Agency (NCA) any reasonable knowledge or suspicion of money laundering. Any such report must be made in the strictest confidence. </w:t>
      </w:r>
      <w:r w:rsidRPr="00DE02A0">
        <w:t xml:space="preserve">Failure on our part to make a report where we have knowledge or reasonable grounds for suspicion would constitute a criminal offence. </w:t>
      </w:r>
      <w:r w:rsidRPr="005A3674">
        <w:t xml:space="preserve">In fulfilment of our legal obligations, neither the firm’s principals nor staff </w:t>
      </w:r>
      <w:r>
        <w:t xml:space="preserve">may </w:t>
      </w:r>
      <w:r w:rsidRPr="005A3674">
        <w:t>enter into any correspondence or discussions with you regarding such matters</w:t>
      </w:r>
      <w:r>
        <w:t xml:space="preserve">. </w:t>
      </w:r>
    </w:p>
    <w:p w:rsidR="008000CD" w:rsidRPr="00DE02A0" w:rsidRDefault="008000CD" w:rsidP="008000CD">
      <w:pPr>
        <w:pStyle w:val="Level211"/>
        <w:numPr>
          <w:ilvl w:val="1"/>
          <w:numId w:val="12"/>
        </w:numPr>
        <w:ind w:left="426" w:hanging="426"/>
      </w:pPr>
      <w:r w:rsidRPr="00DE02A0">
        <w:t xml:space="preserve">The offence of money laundering is defined by section 340(11) of the Proceeds of Crime Act and includes concealing, converting, using or possessing the benefits of any activity that constitutes a criminal offence in the UK. It also includes involvement in any arrangement that facilitates the acquisition, retention, use or control of such a benefit. </w:t>
      </w:r>
    </w:p>
    <w:p w:rsidR="008000CD" w:rsidRPr="009324FE" w:rsidRDefault="008000CD" w:rsidP="008000CD">
      <w:pPr>
        <w:pStyle w:val="Indent"/>
        <w:rPr>
          <w:sz w:val="12"/>
          <w:szCs w:val="12"/>
        </w:rPr>
      </w:pPr>
      <w:r w:rsidRPr="009324FE">
        <w:rPr>
          <w:sz w:val="12"/>
          <w:szCs w:val="12"/>
        </w:rPr>
        <w:t>This definition is very wide and would include such crimes as:</w:t>
      </w:r>
    </w:p>
    <w:p w:rsidR="008000CD" w:rsidRPr="00670334" w:rsidRDefault="008000CD" w:rsidP="008000CD">
      <w:pPr>
        <w:pStyle w:val="Bulletindent"/>
        <w:numPr>
          <w:ilvl w:val="1"/>
          <w:numId w:val="2"/>
        </w:numPr>
        <w:ind w:left="709" w:hanging="284"/>
      </w:pPr>
      <w:r w:rsidRPr="00670334">
        <w:t>d</w:t>
      </w:r>
      <w:r w:rsidRPr="00E150E2">
        <w:t>eliberate</w:t>
      </w:r>
      <w:r w:rsidRPr="00670334">
        <w:t xml:space="preserve"> tax evasion;</w:t>
      </w:r>
    </w:p>
    <w:p w:rsidR="008000CD" w:rsidRPr="00670334" w:rsidRDefault="008000CD" w:rsidP="008000CD">
      <w:pPr>
        <w:pStyle w:val="Bulletindent"/>
        <w:numPr>
          <w:ilvl w:val="1"/>
          <w:numId w:val="2"/>
        </w:numPr>
        <w:ind w:left="709" w:hanging="284"/>
      </w:pPr>
      <w:r w:rsidRPr="00670334">
        <w:t>deliberate failure to inform the tax authorities of known underpayments or excessive repayments;</w:t>
      </w:r>
    </w:p>
    <w:p w:rsidR="008000CD" w:rsidRPr="00670334" w:rsidRDefault="008000CD" w:rsidP="008000CD">
      <w:pPr>
        <w:pStyle w:val="Bulletindent"/>
        <w:numPr>
          <w:ilvl w:val="1"/>
          <w:numId w:val="2"/>
        </w:numPr>
        <w:ind w:left="709" w:hanging="284"/>
      </w:pPr>
      <w:r w:rsidRPr="00670334">
        <w:t>fraudulent claiming of benefits or grants; or</w:t>
      </w:r>
    </w:p>
    <w:p w:rsidR="008000CD" w:rsidRPr="00670334" w:rsidRDefault="008000CD" w:rsidP="008000CD">
      <w:pPr>
        <w:pStyle w:val="Bulletindent"/>
        <w:numPr>
          <w:ilvl w:val="1"/>
          <w:numId w:val="2"/>
        </w:numPr>
        <w:ind w:left="709" w:hanging="284"/>
      </w:pPr>
      <w:r w:rsidRPr="00670334">
        <w:t>obtaining a contract through bribery.</w:t>
      </w:r>
    </w:p>
    <w:p w:rsidR="008000CD" w:rsidRPr="00670334" w:rsidRDefault="008000CD" w:rsidP="008000CD">
      <w:pPr>
        <w:pStyle w:val="Indent"/>
      </w:pPr>
      <w:r w:rsidRPr="009324FE">
        <w:rPr>
          <w:sz w:val="12"/>
          <w:szCs w:val="12"/>
        </w:rPr>
        <w:t>Clearly this list is by no means exhaustive</w:t>
      </w:r>
      <w:r>
        <w:t>.</w:t>
      </w:r>
    </w:p>
    <w:p w:rsidR="008000CD" w:rsidRPr="00DE02A0" w:rsidRDefault="008000CD" w:rsidP="008000CD">
      <w:pPr>
        <w:pStyle w:val="Level211"/>
        <w:numPr>
          <w:ilvl w:val="1"/>
          <w:numId w:val="12"/>
        </w:numPr>
        <w:ind w:left="426" w:hanging="426"/>
      </w:pPr>
      <w:r w:rsidRPr="00DE02A0">
        <w:t xml:space="preserve">We are obliged by law to report any instances of money laundering to </w:t>
      </w:r>
      <w:r w:rsidR="002B54BE">
        <w:t>NCA</w:t>
      </w:r>
      <w:r w:rsidRPr="00DE02A0">
        <w:t xml:space="preserve"> without your knowledge or consent. In consequence, neither the firms’ principals nor staff may enter into any correspondence or discussions with you regarding such matters.</w:t>
      </w:r>
    </w:p>
    <w:p w:rsidR="008000CD" w:rsidRDefault="008000CD" w:rsidP="008000CD">
      <w:pPr>
        <w:pStyle w:val="Level211"/>
        <w:numPr>
          <w:ilvl w:val="1"/>
          <w:numId w:val="12"/>
        </w:numPr>
        <w:ind w:left="426" w:hanging="426"/>
      </w:pPr>
      <w:r w:rsidRPr="00DE02A0">
        <w:t xml:space="preserve">We are not required to undertake work for the sole purpose of identifying suspicions of money laundering. We shall fulfil our obligations under the Proceeds of Crime Act 2002 in accordance with the guidance published by the Consultative Committee of Accountancy Bodies. </w:t>
      </w:r>
    </w:p>
    <w:p w:rsidR="00990DAD" w:rsidRDefault="00990DAD" w:rsidP="00990DAD">
      <w:pPr>
        <w:pStyle w:val="Level11"/>
      </w:pPr>
      <w:r>
        <w:t>Foreign Account Tax Compliance Act (FATCA) and Common Reporting Standards</w:t>
      </w:r>
    </w:p>
    <w:p w:rsidR="00990DAD" w:rsidRDefault="00990DAD" w:rsidP="00990DAD">
      <w:pPr>
        <w:pStyle w:val="Level211"/>
      </w:pPr>
      <w:r>
        <w:t xml:space="preserve">Unless agreed specifically in a separate engagement letter, we are not responsible for your compliance with the International Tax Compliance (United States of America) Regulations 2013, produced as a result of FATCA.  In particular, we are not responsible for the categorisation of any UK entity into either a Financial Institution (FI) or an active or passive  Non-Financial Foreign Entity (NFFE) nor, if a Financial Institution, for its registration with the US Internal Revenue Service (IRS) and subsequent submission of the required annual returns to HM Revenue &amp; Customs.  </w:t>
      </w:r>
    </w:p>
    <w:p w:rsidR="00990DAD" w:rsidRDefault="00990DAD" w:rsidP="00990DAD">
      <w:pPr>
        <w:pStyle w:val="Level211"/>
      </w:pPr>
      <w:r>
        <w:t>However, if requested to do so we can provide advice on the completion of the forms supplied by Financial Institutions under these Regulations, or under Common Reporting Standards, and used by them to determine the status of an entity. We can also provide advice on setting up the appropriate systems to identify and report on your clients or beneficiaries who are foreign citizens affected by FATCA or Common Reporting Standards.</w:t>
      </w:r>
    </w:p>
    <w:p w:rsidR="008000CD" w:rsidRDefault="008000CD" w:rsidP="008000CD">
      <w:pPr>
        <w:pStyle w:val="Level11"/>
        <w:numPr>
          <w:ilvl w:val="0"/>
          <w:numId w:val="12"/>
        </w:numPr>
        <w:ind w:left="426" w:hanging="426"/>
      </w:pPr>
      <w:r w:rsidRPr="003B2F80">
        <w:t>Intellectual Property rights</w:t>
      </w:r>
    </w:p>
    <w:p w:rsidR="008000CD" w:rsidRDefault="008000CD" w:rsidP="006C3C10">
      <w:pPr>
        <w:pStyle w:val="Level211"/>
      </w:pPr>
      <w:r>
        <w:t>We will retain all copyright in any document prepared by us during the course of carrying out the engagement save where the law specifically provides otherwise.</w:t>
      </w:r>
      <w:r w:rsidR="006C3C10">
        <w:t xml:space="preserve"> </w:t>
      </w:r>
      <w:r w:rsidR="006C3C10" w:rsidRPr="006C3C10">
        <w:t>You may only use such rights to the extent we agreed when engaged to provide services to you and may not resell or sublicense such rights without our further prior consent.</w:t>
      </w:r>
    </w:p>
    <w:p w:rsidR="006C3C10" w:rsidRPr="003B2F80" w:rsidRDefault="006C3C10" w:rsidP="006C3C10">
      <w:pPr>
        <w:pStyle w:val="Level211"/>
      </w:pPr>
      <w:r w:rsidRPr="006C3C10">
        <w:t>You are not permitted to use our name in any statement or document that you may issue unless our prior written consent has been obtained. The only exception to this restriction would be statements or documents that in accordance with applicable law are to be made public.</w:t>
      </w:r>
    </w:p>
    <w:p w:rsidR="008000CD" w:rsidRPr="00DE02A0" w:rsidRDefault="008000CD" w:rsidP="008000CD">
      <w:pPr>
        <w:pStyle w:val="Level11"/>
        <w:numPr>
          <w:ilvl w:val="0"/>
          <w:numId w:val="12"/>
        </w:numPr>
        <w:ind w:left="426" w:hanging="426"/>
      </w:pPr>
      <w:r w:rsidRPr="00DE02A0">
        <w:t xml:space="preserve">General </w:t>
      </w:r>
      <w:r>
        <w:t>l</w:t>
      </w:r>
      <w:r w:rsidRPr="00DE02A0">
        <w:t>imitation of liability</w:t>
      </w:r>
    </w:p>
    <w:p w:rsidR="008000CD" w:rsidRPr="00DE02A0" w:rsidRDefault="008000CD" w:rsidP="008000CD">
      <w:pPr>
        <w:pStyle w:val="Level211"/>
        <w:numPr>
          <w:ilvl w:val="1"/>
          <w:numId w:val="12"/>
        </w:numPr>
        <w:ind w:left="426" w:hanging="426"/>
      </w:pPr>
      <w:r w:rsidRPr="009F6346">
        <w:t>We</w:t>
      </w:r>
      <w:r w:rsidRPr="00DE02A0">
        <w:t xml:space="preserve"> will provide services as outlined in this letter with reasonable care and skill. However, to the fullest extent permitted by law, we will not be responsible for any losses, penalties, surcharges, interest or additional tax liabilities where you or others supply incorrect or incomplete information, or fail to supply any appropriate information or where you fail to act on our advice or respond promptly to communications from us or the tax authorities.</w:t>
      </w:r>
    </w:p>
    <w:p w:rsidR="008000CD" w:rsidRPr="00DE02A0" w:rsidRDefault="008000CD" w:rsidP="008000CD">
      <w:pPr>
        <w:pStyle w:val="Level211"/>
        <w:numPr>
          <w:ilvl w:val="1"/>
          <w:numId w:val="12"/>
        </w:numPr>
        <w:ind w:left="426" w:hanging="426"/>
      </w:pPr>
      <w:r w:rsidRPr="00DE02A0">
        <w:t>You will not hold us, our principal</w:t>
      </w:r>
      <w:r>
        <w:t xml:space="preserve">s </w:t>
      </w:r>
      <w:r w:rsidRPr="00DE02A0">
        <w:t xml:space="preserve">and staff, responsible, to the fullest extent permitted by law, for any loss suffered by you arising from any misrepresentation (intentional or unintentional) supplied to us orally or in writing in connection with this agreement. You have agreed that you will not bring any claim in connection with services we provide to you against any of our </w:t>
      </w:r>
      <w:r w:rsidR="002B54BE">
        <w:t>directors</w:t>
      </w:r>
      <w:r w:rsidRPr="00DE02A0">
        <w:t xml:space="preserve"> or employees personally.</w:t>
      </w:r>
    </w:p>
    <w:p w:rsidR="008000CD" w:rsidRDefault="008000CD" w:rsidP="008000CD">
      <w:pPr>
        <w:pStyle w:val="Level211"/>
        <w:numPr>
          <w:ilvl w:val="1"/>
          <w:numId w:val="12"/>
        </w:numPr>
        <w:ind w:left="426" w:hanging="426"/>
      </w:pPr>
      <w:r w:rsidRPr="00DE02A0">
        <w:t>Our work is not, unless there is a legal or regulatory requirement, to be made available to third parties without our written permission and we will accept no responsibility to third parties for any aspect of our professional services or work that is made available to them.</w:t>
      </w:r>
    </w:p>
    <w:p w:rsidR="006C3C10" w:rsidRPr="00DE02A0" w:rsidRDefault="006C3C10" w:rsidP="006C3C10">
      <w:pPr>
        <w:pStyle w:val="Level211"/>
      </w:pPr>
      <w:r w:rsidRPr="006C3C10">
        <w:t>You agree to indemnify us and our agents in respect of any claim (including any claim for negligence) arising out of any unauthorised disclosure by you or by any person for whom you are responsible of our advice and opinions, whether in writing or otherwise. This indemnity will extend to the cost of defending any such claim, including payment at our usual rates for the time that we spend in defending it and our legal fees on an indemnity basis.</w:t>
      </w:r>
    </w:p>
    <w:p w:rsidR="008000CD" w:rsidRPr="00DE02A0" w:rsidRDefault="008000CD" w:rsidP="008000CD">
      <w:pPr>
        <w:pStyle w:val="Level11"/>
        <w:numPr>
          <w:ilvl w:val="0"/>
          <w:numId w:val="12"/>
        </w:numPr>
        <w:ind w:left="426" w:hanging="426"/>
      </w:pPr>
      <w:r w:rsidRPr="00C31C49">
        <w:t>Applicable</w:t>
      </w:r>
      <w:r w:rsidRPr="00DE02A0">
        <w:t xml:space="preserve"> law</w:t>
      </w:r>
    </w:p>
    <w:p w:rsidR="008000CD" w:rsidRPr="00DE02A0" w:rsidRDefault="008000CD" w:rsidP="008000CD">
      <w:pPr>
        <w:pStyle w:val="Level211"/>
        <w:numPr>
          <w:ilvl w:val="1"/>
          <w:numId w:val="12"/>
        </w:numPr>
        <w:ind w:left="426" w:hanging="426"/>
      </w:pPr>
      <w:r w:rsidRPr="00DE02A0">
        <w:t xml:space="preserve">This </w:t>
      </w:r>
      <w:r w:rsidR="002B54BE">
        <w:t>E</w:t>
      </w:r>
      <w:r w:rsidRPr="00DE02A0">
        <w:t>ngagement letter is governed by, and construed in accordance with, English</w:t>
      </w:r>
      <w:r>
        <w:t xml:space="preserve"> law</w:t>
      </w:r>
      <w:r w:rsidRPr="00DE02A0">
        <w:t xml:space="preserve">. The Courts of </w:t>
      </w:r>
      <w:r>
        <w:t>England</w:t>
      </w:r>
      <w:r w:rsidRPr="00DE02A0">
        <w:t xml:space="preserve"> will have exclusive jurisdiction in relation to any claim, dispute or difference concerning this </w:t>
      </w:r>
      <w:r w:rsidR="002B54BE">
        <w:t>E</w:t>
      </w:r>
      <w:r w:rsidRPr="00DE02A0">
        <w:t>ngagement letter and any matter arising from it. Each party irrevocably waives any right it may have to object to any action being brought in those courts, to claim that the action has been brought in an inappropriate forum, or to claim that those courts do not have jurisdiction.</w:t>
      </w:r>
    </w:p>
    <w:p w:rsidR="002818C5" w:rsidRDefault="008000CD" w:rsidP="008000CD">
      <w:pPr>
        <w:pStyle w:val="Level211"/>
        <w:numPr>
          <w:ilvl w:val="1"/>
          <w:numId w:val="12"/>
        </w:numPr>
        <w:ind w:left="426" w:hanging="426"/>
      </w:pPr>
      <w:r w:rsidRPr="00DE02A0">
        <w:t xml:space="preserve">If any provision in this Standard Terms of Business or any associated </w:t>
      </w:r>
      <w:r w:rsidR="002B54BE">
        <w:t>E</w:t>
      </w:r>
      <w:r w:rsidRPr="00DE02A0">
        <w:t>ngagement letter, or its application, are found to be invalid, illegal or otherwise unenforceable in any respect, the validity, legality or enforceability of any other provisions shall not in any way be affected or impaired.</w:t>
      </w:r>
    </w:p>
    <w:p w:rsidR="00990DAD" w:rsidRDefault="00990DAD" w:rsidP="00990DAD">
      <w:pPr>
        <w:pStyle w:val="Level11"/>
      </w:pPr>
      <w:r>
        <w:t>Disengagement</w:t>
      </w:r>
    </w:p>
    <w:p w:rsidR="00990DAD" w:rsidRPr="008000CD" w:rsidRDefault="00990DAD" w:rsidP="00990DAD">
      <w:pPr>
        <w:pStyle w:val="Level211"/>
      </w:pPr>
      <w:r>
        <w:t>If we resign or are asked to resign, we will normally issue a disengagement letter to ensure that our respective responsibilities are clear.</w:t>
      </w:r>
    </w:p>
    <w:sectPr w:rsidR="00990DAD" w:rsidRPr="008000CD" w:rsidSect="00D47E4A">
      <w:headerReference w:type="even" r:id="rId9"/>
      <w:headerReference w:type="default" r:id="rId10"/>
      <w:footerReference w:type="even" r:id="rId11"/>
      <w:footerReference w:type="default" r:id="rId12"/>
      <w:headerReference w:type="first" r:id="rId13"/>
      <w:footerReference w:type="first" r:id="rId14"/>
      <w:pgSz w:w="11907" w:h="16840" w:code="9"/>
      <w:pgMar w:top="259" w:right="425" w:bottom="426" w:left="426" w:header="284" w:footer="21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E1641" w:rsidRDefault="00DE1641" w:rsidP="00B540F4">
      <w:r>
        <w:separator/>
      </w:r>
    </w:p>
  </w:endnote>
  <w:endnote w:type="continuationSeparator" w:id="0">
    <w:p w:rsidR="00DE1641" w:rsidRDefault="00DE1641" w:rsidP="00B540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auto"/>
    <w:pitch w:val="default"/>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68FB" w:rsidRDefault="000968F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4A72" w:rsidRPr="00822993" w:rsidRDefault="00EA216C" w:rsidP="00D47E4A">
    <w:pPr>
      <w:pStyle w:val="Footer"/>
      <w:rPr>
        <w:lang w:val="en-GB"/>
      </w:rPr>
    </w:pPr>
    <w:r w:rsidRPr="00822993">
      <w:rPr>
        <w:lang w:val="en-GB"/>
      </w:rPr>
      <w:t xml:space="preserve">TERMS OF BUSINESS - </w:t>
    </w:r>
    <w:r w:rsidR="003B5FE6" w:rsidRPr="00822993">
      <w:rPr>
        <w:lang w:val="en-GB"/>
      </w:rPr>
      <w:t xml:space="preserve">Charterhouse (Accountants) </w:t>
    </w:r>
    <w:r w:rsidR="00084757" w:rsidRPr="00822993">
      <w:rPr>
        <w:lang w:val="en-GB"/>
      </w:rPr>
      <w:t>Limited</w:t>
    </w:r>
    <w:r w:rsidR="008220F6" w:rsidRPr="00822993">
      <w:rPr>
        <w:lang w:val="en-GB"/>
      </w:rPr>
      <w:t xml:space="preserve"> (</w:t>
    </w:r>
    <w:r w:rsidR="003879BC" w:rsidRPr="00822993">
      <w:rPr>
        <w:lang w:val="en-GB"/>
      </w:rPr>
      <w:t xml:space="preserve">Updated </w:t>
    </w:r>
    <w:r w:rsidR="002B54BE" w:rsidRPr="00822993">
      <w:rPr>
        <w:lang w:val="en-GB"/>
      </w:rPr>
      <w:t>September</w:t>
    </w:r>
    <w:r w:rsidR="00084757" w:rsidRPr="00822993">
      <w:rPr>
        <w:lang w:val="en-GB"/>
      </w:rPr>
      <w:t xml:space="preserve"> 20</w:t>
    </w:r>
    <w:r w:rsidR="00DA278B">
      <w:rPr>
        <w:lang w:val="en-GB"/>
      </w:rPr>
      <w:t>21</w:t>
    </w:r>
    <w:r w:rsidR="008220F6" w:rsidRPr="00822993">
      <w:rPr>
        <w:lang w:val="en-GB"/>
      </w:rPr>
      <w:t>)</w:t>
    </w:r>
    <w:r w:rsidRPr="00822993">
      <w:rPr>
        <w:lang w:val="en-GB"/>
      </w:rPr>
      <w:tab/>
    </w:r>
    <w:r w:rsidR="009A6CD9" w:rsidRPr="00822993">
      <w:rPr>
        <w:lang w:val="en-GB"/>
      </w:rPr>
      <w:tab/>
    </w:r>
    <w:r w:rsidR="00A35198" w:rsidRPr="00822993">
      <w:rPr>
        <w:lang w:val="en-GB"/>
      </w:rPr>
      <w:fldChar w:fldCharType="begin"/>
    </w:r>
    <w:r w:rsidR="00A35198" w:rsidRPr="00822993">
      <w:rPr>
        <w:lang w:val="en-GB"/>
      </w:rPr>
      <w:instrText xml:space="preserve"> PAGE </w:instrText>
    </w:r>
    <w:r w:rsidR="00A35198" w:rsidRPr="00822993">
      <w:rPr>
        <w:lang w:val="en-GB"/>
      </w:rPr>
      <w:fldChar w:fldCharType="separate"/>
    </w:r>
    <w:r w:rsidR="000968FB">
      <w:rPr>
        <w:noProof/>
        <w:lang w:val="en-GB"/>
      </w:rPr>
      <w:t>3</w:t>
    </w:r>
    <w:r w:rsidR="00A35198" w:rsidRPr="00822993">
      <w:rPr>
        <w:lang w:val="en-GB"/>
      </w:rPr>
      <w:fldChar w:fldCharType="end"/>
    </w:r>
    <w:r w:rsidR="00074A72" w:rsidRPr="00822993">
      <w:rPr>
        <w:lang w:val="en-GB"/>
      </w:rPr>
      <w:t xml:space="preserve"> of </w:t>
    </w:r>
    <w:r w:rsidR="001F038A" w:rsidRPr="00822993">
      <w:rPr>
        <w:lang w:val="en-GB"/>
      </w:rPr>
      <w:fldChar w:fldCharType="begin"/>
    </w:r>
    <w:r w:rsidR="001F038A" w:rsidRPr="00822993">
      <w:rPr>
        <w:lang w:val="en-GB"/>
      </w:rPr>
      <w:instrText xml:space="preserve"> NUMPAGES  </w:instrText>
    </w:r>
    <w:r w:rsidR="001F038A" w:rsidRPr="00822993">
      <w:rPr>
        <w:lang w:val="en-GB"/>
      </w:rPr>
      <w:fldChar w:fldCharType="separate"/>
    </w:r>
    <w:r w:rsidR="000968FB">
      <w:rPr>
        <w:noProof/>
        <w:lang w:val="en-GB"/>
      </w:rPr>
      <w:t>3</w:t>
    </w:r>
    <w:r w:rsidR="001F038A" w:rsidRPr="00822993">
      <w:rPr>
        <w:noProof/>
        <w:lang w:val="en-GB"/>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68FB" w:rsidRDefault="000968F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E1641" w:rsidRDefault="00DE1641" w:rsidP="00B540F4">
      <w:r>
        <w:separator/>
      </w:r>
    </w:p>
  </w:footnote>
  <w:footnote w:type="continuationSeparator" w:id="0">
    <w:p w:rsidR="00DE1641" w:rsidRDefault="00DE1641" w:rsidP="00B540F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68FB" w:rsidRDefault="000968F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7E4A" w:rsidRDefault="00D47E4A" w:rsidP="00BB7701">
    <w:pPr>
      <w:pStyle w:val="Headercontinuation"/>
    </w:pPr>
    <w:r w:rsidRPr="00BB7701">
      <w:drawing>
        <wp:inline distT="0" distB="0" distL="0" distR="0" wp14:anchorId="6D7335CC" wp14:editId="77E3C599">
          <wp:extent cx="1162050" cy="489948"/>
          <wp:effectExtent l="0" t="0" r="0" b="571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_LOGO_LRG_F.jpg"/>
                  <pic:cNvPicPr/>
                </pic:nvPicPr>
                <pic:blipFill>
                  <a:blip r:embed="rId1">
                    <a:extLst>
                      <a:ext uri="{28A0092B-C50C-407E-A947-70E740481C1C}">
                        <a14:useLocalDpi xmlns:a14="http://schemas.microsoft.com/office/drawing/2010/main" val="0"/>
                      </a:ext>
                    </a:extLst>
                  </a:blip>
                  <a:stretch>
                    <a:fillRect/>
                  </a:stretch>
                </pic:blipFill>
                <pic:spPr>
                  <a:xfrm>
                    <a:off x="0" y="0"/>
                    <a:ext cx="1169603" cy="493133"/>
                  </a:xfrm>
                  <a:prstGeom prst="rect">
                    <a:avLst/>
                  </a:prstGeom>
                </pic:spPr>
              </pic:pic>
            </a:graphicData>
          </a:graphic>
        </wp:inline>
      </w:drawing>
    </w:r>
  </w:p>
  <w:p w:rsidR="008000CD" w:rsidRPr="008000CD" w:rsidRDefault="008000CD" w:rsidP="008000CD">
    <w:pPr>
      <w:pStyle w:val="Header"/>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11023" w:type="dxa"/>
      <w:tblLook w:val="04A0" w:firstRow="1" w:lastRow="0" w:firstColumn="1" w:lastColumn="0" w:noHBand="0" w:noVBand="1"/>
    </w:tblPr>
    <w:tblGrid>
      <w:gridCol w:w="6345"/>
      <w:gridCol w:w="4678"/>
    </w:tblGrid>
    <w:tr w:rsidR="00D47E4A" w:rsidTr="00D47E4A">
      <w:tc>
        <w:tcPr>
          <w:tcW w:w="6345" w:type="dxa"/>
          <w:vAlign w:val="center"/>
        </w:tcPr>
        <w:p w:rsidR="00D47E4A" w:rsidRPr="00B9514C" w:rsidRDefault="00D47E4A" w:rsidP="00D47E4A">
          <w:pPr>
            <w:pStyle w:val="Title"/>
          </w:pPr>
          <w:r w:rsidRPr="00D47E4A">
            <w:t xml:space="preserve">STANDARD </w:t>
          </w:r>
          <w:r>
            <w:t>TERMS OF BUSINESS</w:t>
          </w:r>
        </w:p>
      </w:tc>
      <w:tc>
        <w:tcPr>
          <w:tcW w:w="4678" w:type="dxa"/>
          <w:vAlign w:val="center"/>
        </w:tcPr>
        <w:p w:rsidR="00D47E4A" w:rsidRDefault="00D47E4A" w:rsidP="00D47E4A">
          <w:pPr>
            <w:pStyle w:val="Header"/>
            <w:tabs>
              <w:tab w:val="clear" w:pos="4513"/>
            </w:tabs>
            <w:jc w:val="right"/>
          </w:pPr>
          <w:r>
            <w:rPr>
              <w:noProof/>
              <w:lang w:eastAsia="en-GB"/>
            </w:rPr>
            <w:drawing>
              <wp:inline distT="0" distB="0" distL="0" distR="0" wp14:anchorId="78206D66" wp14:editId="0F11D4C6">
                <wp:extent cx="1141151" cy="625640"/>
                <wp:effectExtent l="0" t="0" r="1905" b="3175"/>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_LOGO_POS_STRAP_F.JPG"/>
                        <pic:cNvPicPr/>
                      </pic:nvPicPr>
                      <pic:blipFill rotWithShape="1">
                        <a:blip r:embed="rId1" cstate="print">
                          <a:extLst>
                            <a:ext uri="{28A0092B-C50C-407E-A947-70E740481C1C}">
                              <a14:useLocalDpi xmlns:a14="http://schemas.microsoft.com/office/drawing/2010/main" val="0"/>
                            </a:ext>
                          </a:extLst>
                        </a:blip>
                        <a:srcRect r="5000"/>
                        <a:stretch/>
                      </pic:blipFill>
                      <pic:spPr bwMode="auto">
                        <a:xfrm>
                          <a:off x="0" y="0"/>
                          <a:ext cx="1146827" cy="628752"/>
                        </a:xfrm>
                        <a:prstGeom prst="rect">
                          <a:avLst/>
                        </a:prstGeom>
                        <a:ln>
                          <a:noFill/>
                        </a:ln>
                        <a:extLst>
                          <a:ext uri="{53640926-AAD7-44D8-BBD7-CCE9431645EC}">
                            <a14:shadowObscured xmlns:a14="http://schemas.microsoft.com/office/drawing/2010/main"/>
                          </a:ext>
                        </a:extLst>
                      </pic:spPr>
                    </pic:pic>
                  </a:graphicData>
                </a:graphic>
              </wp:inline>
            </w:drawing>
          </w:r>
        </w:p>
      </w:tc>
    </w:tr>
  </w:tbl>
  <w:p w:rsidR="009F6346" w:rsidRPr="00D47E4A" w:rsidRDefault="009F6346" w:rsidP="00D47E4A">
    <w:pPr>
      <w:pStyle w:val="Header"/>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7A4F65"/>
    <w:multiLevelType w:val="multilevel"/>
    <w:tmpl w:val="CC4CF618"/>
    <w:styleLink w:val="BulletList"/>
    <w:lvl w:ilvl="0">
      <w:start w:val="1"/>
      <w:numFmt w:val="bullet"/>
      <w:lvlText w:val=""/>
      <w:lvlJc w:val="left"/>
      <w:pPr>
        <w:ind w:left="851" w:hanging="851"/>
      </w:pPr>
      <w:rPr>
        <w:rFonts w:ascii="Symbol" w:hAnsi="Symbol" w:hint="default"/>
        <w:color w:val="002878"/>
        <w:u w:color="002878"/>
      </w:rPr>
    </w:lvl>
    <w:lvl w:ilvl="1">
      <w:start w:val="1"/>
      <w:numFmt w:val="bullet"/>
      <w:pStyle w:val="Bulletindent"/>
      <w:lvlText w:val=""/>
      <w:lvlJc w:val="left"/>
      <w:pPr>
        <w:ind w:left="1702" w:hanging="851"/>
      </w:pPr>
      <w:rPr>
        <w:rFonts w:ascii="Symbol" w:hAnsi="Symbol" w:hint="default"/>
      </w:rPr>
    </w:lvl>
    <w:lvl w:ilvl="2">
      <w:start w:val="1"/>
      <w:numFmt w:val="bullet"/>
      <w:pStyle w:val="Bulletindent1"/>
      <w:lvlText w:val=""/>
      <w:lvlJc w:val="left"/>
      <w:pPr>
        <w:ind w:left="2553" w:hanging="851"/>
      </w:pPr>
      <w:rPr>
        <w:rFonts w:ascii="Symbol" w:hAnsi="Symbol" w:hint="default"/>
        <w:u w:color="002878"/>
      </w:rPr>
    </w:lvl>
    <w:lvl w:ilvl="3">
      <w:start w:val="1"/>
      <w:numFmt w:val="bullet"/>
      <w:pStyle w:val="BulletIndent2"/>
      <w:lvlText w:val=""/>
      <w:lvlJc w:val="left"/>
      <w:pPr>
        <w:ind w:left="3404" w:hanging="851"/>
      </w:pPr>
      <w:rPr>
        <w:rFonts w:ascii="Symbol" w:hAnsi="Symbol" w:hint="default"/>
      </w:rPr>
    </w:lvl>
    <w:lvl w:ilvl="4">
      <w:start w:val="1"/>
      <w:numFmt w:val="bullet"/>
      <w:lvlText w:val=""/>
      <w:lvlJc w:val="left"/>
      <w:pPr>
        <w:ind w:left="4255" w:hanging="851"/>
      </w:pPr>
      <w:rPr>
        <w:rFonts w:ascii="Symbol" w:hAnsi="Symbol" w:hint="default"/>
        <w:u w:color="002878"/>
      </w:rPr>
    </w:lvl>
    <w:lvl w:ilvl="5">
      <w:start w:val="1"/>
      <w:numFmt w:val="bullet"/>
      <w:lvlText w:val=""/>
      <w:lvlJc w:val="left"/>
      <w:pPr>
        <w:ind w:left="5106" w:hanging="851"/>
      </w:pPr>
      <w:rPr>
        <w:rFonts w:ascii="Symbol" w:hAnsi="Symbol" w:hint="default"/>
        <w:color w:val="002878"/>
        <w:u w:color="002878"/>
      </w:rPr>
    </w:lvl>
    <w:lvl w:ilvl="6">
      <w:start w:val="1"/>
      <w:numFmt w:val="bullet"/>
      <w:lvlText w:val=""/>
      <w:lvlJc w:val="left"/>
      <w:pPr>
        <w:ind w:left="5957" w:hanging="851"/>
      </w:pPr>
      <w:rPr>
        <w:rFonts w:ascii="Symbol" w:hAnsi="Symbol" w:hint="default"/>
      </w:rPr>
    </w:lvl>
    <w:lvl w:ilvl="7">
      <w:start w:val="1"/>
      <w:numFmt w:val="bullet"/>
      <w:lvlText w:val=""/>
      <w:lvlJc w:val="left"/>
      <w:pPr>
        <w:ind w:left="6808" w:hanging="851"/>
      </w:pPr>
      <w:rPr>
        <w:rFonts w:ascii="Symbol" w:hAnsi="Symbol" w:hint="default"/>
        <w:color w:val="002878"/>
        <w:u w:color="002878"/>
      </w:rPr>
    </w:lvl>
    <w:lvl w:ilvl="8">
      <w:start w:val="1"/>
      <w:numFmt w:val="bullet"/>
      <w:lvlText w:val=""/>
      <w:lvlJc w:val="left"/>
      <w:pPr>
        <w:ind w:left="7659" w:hanging="851"/>
      </w:pPr>
      <w:rPr>
        <w:rFonts w:ascii="Symbol" w:hAnsi="Symbol" w:hint="default"/>
        <w:color w:val="002878"/>
      </w:rPr>
    </w:lvl>
  </w:abstractNum>
  <w:abstractNum w:abstractNumId="1" w15:restartNumberingAfterBreak="0">
    <w:nsid w:val="2A704058"/>
    <w:multiLevelType w:val="multilevel"/>
    <w:tmpl w:val="8B3C16EA"/>
    <w:styleLink w:val="CharterhouseList"/>
    <w:lvl w:ilvl="0">
      <w:start w:val="1"/>
      <w:numFmt w:val="decimal"/>
      <w:lvlText w:val="%1"/>
      <w:lvlJc w:val="left"/>
      <w:pPr>
        <w:ind w:left="851" w:hanging="851"/>
      </w:pPr>
      <w:rPr>
        <w:rFonts w:ascii="Arial" w:hAnsi="Arial" w:hint="default"/>
      </w:rPr>
    </w:lvl>
    <w:lvl w:ilvl="1">
      <w:start w:val="1"/>
      <w:numFmt w:val="decimal"/>
      <w:lvlText w:val="%1.%2"/>
      <w:lvlJc w:val="left"/>
      <w:pPr>
        <w:ind w:left="851" w:hanging="851"/>
      </w:pPr>
      <w:rPr>
        <w:rFonts w:hint="default"/>
      </w:rPr>
    </w:lvl>
    <w:lvl w:ilvl="2">
      <w:start w:val="1"/>
      <w:numFmt w:val="decimal"/>
      <w:lvlRestart w:val="1"/>
      <w:lvlText w:val="%1.%2.%3"/>
      <w:lvlJc w:val="left"/>
      <w:pPr>
        <w:ind w:left="851" w:hanging="851"/>
      </w:pPr>
      <w:rPr>
        <w:rFonts w:hint="default"/>
      </w:rPr>
    </w:lvl>
    <w:lvl w:ilvl="3">
      <w:start w:val="1"/>
      <w:numFmt w:val="lowerLetter"/>
      <w:lvlText w:val="%4)"/>
      <w:lvlJc w:val="left"/>
      <w:pPr>
        <w:ind w:left="1701" w:hanging="850"/>
      </w:pPr>
      <w:rPr>
        <w:rFonts w:hint="default"/>
      </w:rPr>
    </w:lvl>
    <w:lvl w:ilvl="4">
      <w:start w:val="1"/>
      <w:numFmt w:val="lowerRoman"/>
      <w:lvlText w:val="(%5)"/>
      <w:lvlJc w:val="left"/>
      <w:pPr>
        <w:ind w:left="2552" w:hanging="851"/>
      </w:pPr>
      <w:rPr>
        <w:rFonts w:hint="default"/>
      </w:rPr>
    </w:lvl>
    <w:lvl w:ilvl="5">
      <w:start w:val="1"/>
      <w:numFmt w:val="none"/>
      <w:lvlText w:val=""/>
      <w:lvlJc w:val="left"/>
      <w:pPr>
        <w:ind w:left="851" w:hanging="851"/>
      </w:pPr>
      <w:rPr>
        <w:rFonts w:hint="default"/>
      </w:rPr>
    </w:lvl>
    <w:lvl w:ilvl="6">
      <w:start w:val="1"/>
      <w:numFmt w:val="none"/>
      <w:lvlText w:val=""/>
      <w:lvlJc w:val="left"/>
      <w:pPr>
        <w:ind w:left="851" w:hanging="851"/>
      </w:pPr>
      <w:rPr>
        <w:rFonts w:hint="default"/>
      </w:rPr>
    </w:lvl>
    <w:lvl w:ilvl="7">
      <w:start w:val="1"/>
      <w:numFmt w:val="none"/>
      <w:lvlText w:val=""/>
      <w:lvlJc w:val="left"/>
      <w:pPr>
        <w:ind w:left="851" w:hanging="851"/>
      </w:pPr>
      <w:rPr>
        <w:rFonts w:hint="default"/>
      </w:rPr>
    </w:lvl>
    <w:lvl w:ilvl="8">
      <w:start w:val="1"/>
      <w:numFmt w:val="none"/>
      <w:lvlText w:val=""/>
      <w:lvlJc w:val="left"/>
      <w:pPr>
        <w:ind w:left="851" w:hanging="851"/>
      </w:pPr>
      <w:rPr>
        <w:rFonts w:hint="default"/>
      </w:rPr>
    </w:lvl>
  </w:abstractNum>
  <w:abstractNum w:abstractNumId="2" w15:restartNumberingAfterBreak="0">
    <w:nsid w:val="3D9D75D6"/>
    <w:multiLevelType w:val="hybridMultilevel"/>
    <w:tmpl w:val="8F2C25A8"/>
    <w:lvl w:ilvl="0" w:tplc="6DCA3C24">
      <w:start w:val="1"/>
      <w:numFmt w:val="lowerLetter"/>
      <w:pStyle w:val="abc"/>
      <w:lvlText w:val="%1)"/>
      <w:lvlJc w:val="left"/>
      <w:pPr>
        <w:ind w:left="72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15:restartNumberingAfterBreak="0">
    <w:nsid w:val="4F8B59D9"/>
    <w:multiLevelType w:val="hybridMultilevel"/>
    <w:tmpl w:val="5E8C9FF4"/>
    <w:lvl w:ilvl="0" w:tplc="D232420E">
      <w:start w:val="1"/>
      <w:numFmt w:val="bullet"/>
      <w:pStyle w:val="Bullets"/>
      <w:lvlText w:val=""/>
      <w:lvlJc w:val="left"/>
      <w:pPr>
        <w:ind w:left="360" w:hanging="360"/>
      </w:pPr>
      <w:rPr>
        <w:rFonts w:ascii="Symbol" w:hAnsi="Symbol" w:hint="default"/>
        <w:color w:val="00287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7C53FDF"/>
    <w:multiLevelType w:val="multilevel"/>
    <w:tmpl w:val="851037B6"/>
    <w:lvl w:ilvl="0">
      <w:start w:val="1"/>
      <w:numFmt w:val="decimal"/>
      <w:pStyle w:val="Level11"/>
      <w:lvlText w:val="%1"/>
      <w:lvlJc w:val="left"/>
      <w:pPr>
        <w:ind w:left="851" w:hanging="851"/>
      </w:pPr>
      <w:rPr>
        <w:rFonts w:hint="default"/>
      </w:rPr>
    </w:lvl>
    <w:lvl w:ilvl="1">
      <w:start w:val="1"/>
      <w:numFmt w:val="decimal"/>
      <w:pStyle w:val="Level211"/>
      <w:lvlText w:val="%1.%2"/>
      <w:lvlJc w:val="left"/>
      <w:pPr>
        <w:ind w:left="851" w:hanging="851"/>
      </w:pPr>
      <w:rPr>
        <w:rFonts w:hint="default"/>
      </w:rPr>
    </w:lvl>
    <w:lvl w:ilvl="2">
      <w:start w:val="1"/>
      <w:numFmt w:val="decimal"/>
      <w:lvlRestart w:val="1"/>
      <w:pStyle w:val="Level3111"/>
      <w:lvlText w:val="%1.%2.%3"/>
      <w:lvlJc w:val="left"/>
      <w:pPr>
        <w:ind w:left="851" w:hanging="851"/>
      </w:pPr>
      <w:rPr>
        <w:rFonts w:hint="default"/>
      </w:rPr>
    </w:lvl>
    <w:lvl w:ilvl="3">
      <w:start w:val="1"/>
      <w:numFmt w:val="lowerLetter"/>
      <w:pStyle w:val="Level4abc"/>
      <w:lvlText w:val="%4)"/>
      <w:lvlJc w:val="left"/>
      <w:pPr>
        <w:ind w:left="1701" w:hanging="850"/>
      </w:pPr>
      <w:rPr>
        <w:rFonts w:hint="default"/>
      </w:rPr>
    </w:lvl>
    <w:lvl w:ilvl="4">
      <w:start w:val="1"/>
      <w:numFmt w:val="lowerRoman"/>
      <w:lvlText w:val="(%5)"/>
      <w:lvlJc w:val="left"/>
      <w:pPr>
        <w:ind w:left="2552" w:hanging="851"/>
      </w:pPr>
      <w:rPr>
        <w:rFonts w:hint="default"/>
      </w:rPr>
    </w:lvl>
    <w:lvl w:ilvl="5">
      <w:start w:val="1"/>
      <w:numFmt w:val="none"/>
      <w:lvlText w:val=""/>
      <w:lvlJc w:val="left"/>
      <w:pPr>
        <w:ind w:left="851" w:hanging="851"/>
      </w:pPr>
      <w:rPr>
        <w:rFonts w:hint="default"/>
      </w:rPr>
    </w:lvl>
    <w:lvl w:ilvl="6">
      <w:start w:val="1"/>
      <w:numFmt w:val="none"/>
      <w:lvlText w:val=""/>
      <w:lvlJc w:val="left"/>
      <w:pPr>
        <w:ind w:left="851" w:hanging="851"/>
      </w:pPr>
      <w:rPr>
        <w:rFonts w:hint="default"/>
      </w:rPr>
    </w:lvl>
    <w:lvl w:ilvl="7">
      <w:start w:val="1"/>
      <w:numFmt w:val="none"/>
      <w:lvlText w:val=""/>
      <w:lvlJc w:val="left"/>
      <w:pPr>
        <w:ind w:left="851" w:hanging="851"/>
      </w:pPr>
      <w:rPr>
        <w:rFonts w:hint="default"/>
      </w:rPr>
    </w:lvl>
    <w:lvl w:ilvl="8">
      <w:start w:val="1"/>
      <w:numFmt w:val="none"/>
      <w:lvlText w:val=""/>
      <w:lvlJc w:val="left"/>
      <w:pPr>
        <w:ind w:left="851" w:hanging="851"/>
      </w:pPr>
      <w:rPr>
        <w:rFonts w:hint="default"/>
      </w:rPr>
    </w:lvl>
  </w:abstractNum>
  <w:num w:numId="1">
    <w:abstractNumId w:val="2"/>
  </w:num>
  <w:num w:numId="2">
    <w:abstractNumId w:val="0"/>
  </w:num>
  <w:num w:numId="3">
    <w:abstractNumId w:val="1"/>
  </w:num>
  <w:num w:numId="4">
    <w:abstractNumId w:val="1"/>
  </w:num>
  <w:num w:numId="5">
    <w:abstractNumId w:val="3"/>
  </w:num>
  <w:num w:numId="6">
    <w:abstractNumId w:val="2"/>
  </w:num>
  <w:num w:numId="7">
    <w:abstractNumId w:val="3"/>
  </w:num>
  <w:num w:numId="8">
    <w:abstractNumId w:val="3"/>
  </w:num>
  <w:num w:numId="9">
    <w:abstractNumId w:val="3"/>
  </w:num>
  <w:num w:numId="10">
    <w:abstractNumId w:val="0"/>
  </w:num>
  <w:num w:numId="11">
    <w:abstractNumId w:val="1"/>
  </w:num>
  <w:num w:numId="12">
    <w:abstractNumId w:val="4"/>
  </w:num>
  <w:num w:numId="13">
    <w:abstractNumId w:val="4"/>
  </w:num>
  <w:num w:numId="14">
    <w:abstractNumId w:val="4"/>
  </w:num>
  <w:num w:numId="15">
    <w:abstractNumId w:val="4"/>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20"/>
  <w:drawingGridHorizontalSpacing w:val="187"/>
  <w:displayVerticalDrawingGridEvery w:val="2"/>
  <w:doNotShadeFormData/>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51B2"/>
    <w:rsid w:val="00003287"/>
    <w:rsid w:val="0001163B"/>
    <w:rsid w:val="0001588B"/>
    <w:rsid w:val="00024950"/>
    <w:rsid w:val="00046641"/>
    <w:rsid w:val="00074A72"/>
    <w:rsid w:val="000817AC"/>
    <w:rsid w:val="00084757"/>
    <w:rsid w:val="000968FB"/>
    <w:rsid w:val="000A090C"/>
    <w:rsid w:val="000D12A9"/>
    <w:rsid w:val="000F5F44"/>
    <w:rsid w:val="0010081B"/>
    <w:rsid w:val="0011665B"/>
    <w:rsid w:val="00132A7E"/>
    <w:rsid w:val="00143181"/>
    <w:rsid w:val="00151BD4"/>
    <w:rsid w:val="0015509F"/>
    <w:rsid w:val="001A57F3"/>
    <w:rsid w:val="001B3EAF"/>
    <w:rsid w:val="001B6EA7"/>
    <w:rsid w:val="001B712F"/>
    <w:rsid w:val="001C3896"/>
    <w:rsid w:val="001D4597"/>
    <w:rsid w:val="001F038A"/>
    <w:rsid w:val="001F252B"/>
    <w:rsid w:val="001F4367"/>
    <w:rsid w:val="001F583C"/>
    <w:rsid w:val="00200014"/>
    <w:rsid w:val="0023485E"/>
    <w:rsid w:val="0023638D"/>
    <w:rsid w:val="00237EEA"/>
    <w:rsid w:val="00255181"/>
    <w:rsid w:val="0026114C"/>
    <w:rsid w:val="002639C0"/>
    <w:rsid w:val="0027508D"/>
    <w:rsid w:val="002818C5"/>
    <w:rsid w:val="002A04BF"/>
    <w:rsid w:val="002A410D"/>
    <w:rsid w:val="002A4351"/>
    <w:rsid w:val="002A747C"/>
    <w:rsid w:val="002B54BE"/>
    <w:rsid w:val="002C1302"/>
    <w:rsid w:val="002D4FED"/>
    <w:rsid w:val="002D6D33"/>
    <w:rsid w:val="002D75AA"/>
    <w:rsid w:val="002F0C27"/>
    <w:rsid w:val="002F62E9"/>
    <w:rsid w:val="003037C0"/>
    <w:rsid w:val="00314FB7"/>
    <w:rsid w:val="0031694A"/>
    <w:rsid w:val="003245B3"/>
    <w:rsid w:val="00326E23"/>
    <w:rsid w:val="00331942"/>
    <w:rsid w:val="0035620A"/>
    <w:rsid w:val="00356D1B"/>
    <w:rsid w:val="00382EED"/>
    <w:rsid w:val="003879BC"/>
    <w:rsid w:val="00387F02"/>
    <w:rsid w:val="00391ECF"/>
    <w:rsid w:val="003B4890"/>
    <w:rsid w:val="003B5509"/>
    <w:rsid w:val="003B5FE6"/>
    <w:rsid w:val="003C318F"/>
    <w:rsid w:val="003E55D7"/>
    <w:rsid w:val="003F25EC"/>
    <w:rsid w:val="0042369E"/>
    <w:rsid w:val="00430443"/>
    <w:rsid w:val="00433653"/>
    <w:rsid w:val="0043412B"/>
    <w:rsid w:val="0043639D"/>
    <w:rsid w:val="00461BF3"/>
    <w:rsid w:val="004846E2"/>
    <w:rsid w:val="004A61FB"/>
    <w:rsid w:val="004B012D"/>
    <w:rsid w:val="004C33DF"/>
    <w:rsid w:val="004D6B17"/>
    <w:rsid w:val="004F1D24"/>
    <w:rsid w:val="00504B5B"/>
    <w:rsid w:val="00505552"/>
    <w:rsid w:val="00507350"/>
    <w:rsid w:val="00531817"/>
    <w:rsid w:val="00535521"/>
    <w:rsid w:val="005515BA"/>
    <w:rsid w:val="00554C54"/>
    <w:rsid w:val="0056039C"/>
    <w:rsid w:val="00565299"/>
    <w:rsid w:val="005A3674"/>
    <w:rsid w:val="00603447"/>
    <w:rsid w:val="00606D08"/>
    <w:rsid w:val="00616DDA"/>
    <w:rsid w:val="0064078C"/>
    <w:rsid w:val="00647F5E"/>
    <w:rsid w:val="00654697"/>
    <w:rsid w:val="00675693"/>
    <w:rsid w:val="00680825"/>
    <w:rsid w:val="006815E2"/>
    <w:rsid w:val="0068592D"/>
    <w:rsid w:val="006A0553"/>
    <w:rsid w:val="006A4228"/>
    <w:rsid w:val="006A54E9"/>
    <w:rsid w:val="006C27E0"/>
    <w:rsid w:val="006C3397"/>
    <w:rsid w:val="006C3C10"/>
    <w:rsid w:val="006D2E0F"/>
    <w:rsid w:val="006E26B8"/>
    <w:rsid w:val="006E29E8"/>
    <w:rsid w:val="0072017C"/>
    <w:rsid w:val="00727C27"/>
    <w:rsid w:val="00730929"/>
    <w:rsid w:val="00735767"/>
    <w:rsid w:val="00735C42"/>
    <w:rsid w:val="00746153"/>
    <w:rsid w:val="00757056"/>
    <w:rsid w:val="0075709E"/>
    <w:rsid w:val="00762FA2"/>
    <w:rsid w:val="007800F4"/>
    <w:rsid w:val="007A3BCE"/>
    <w:rsid w:val="007B7478"/>
    <w:rsid w:val="007E1B98"/>
    <w:rsid w:val="007E66CA"/>
    <w:rsid w:val="007F3B3A"/>
    <w:rsid w:val="008000CD"/>
    <w:rsid w:val="008024DD"/>
    <w:rsid w:val="00816E93"/>
    <w:rsid w:val="008220F6"/>
    <w:rsid w:val="00822993"/>
    <w:rsid w:val="00826DF9"/>
    <w:rsid w:val="00832360"/>
    <w:rsid w:val="00836D32"/>
    <w:rsid w:val="008443C8"/>
    <w:rsid w:val="00855180"/>
    <w:rsid w:val="00855FF0"/>
    <w:rsid w:val="008568B6"/>
    <w:rsid w:val="0086779A"/>
    <w:rsid w:val="00876145"/>
    <w:rsid w:val="00881EF2"/>
    <w:rsid w:val="008918C2"/>
    <w:rsid w:val="00892C9F"/>
    <w:rsid w:val="00896622"/>
    <w:rsid w:val="0089775E"/>
    <w:rsid w:val="008B0E99"/>
    <w:rsid w:val="008E48C0"/>
    <w:rsid w:val="008F4286"/>
    <w:rsid w:val="0092000A"/>
    <w:rsid w:val="009324FE"/>
    <w:rsid w:val="00933F24"/>
    <w:rsid w:val="0094230D"/>
    <w:rsid w:val="00951DDB"/>
    <w:rsid w:val="00976BD3"/>
    <w:rsid w:val="00990DAD"/>
    <w:rsid w:val="00997D90"/>
    <w:rsid w:val="009A0054"/>
    <w:rsid w:val="009A6CD9"/>
    <w:rsid w:val="009A75AA"/>
    <w:rsid w:val="009C1860"/>
    <w:rsid w:val="009D08AC"/>
    <w:rsid w:val="009D601C"/>
    <w:rsid w:val="009F6346"/>
    <w:rsid w:val="00A02EDB"/>
    <w:rsid w:val="00A06C55"/>
    <w:rsid w:val="00A3411D"/>
    <w:rsid w:val="00A35198"/>
    <w:rsid w:val="00A81C1D"/>
    <w:rsid w:val="00A8682B"/>
    <w:rsid w:val="00AB67CC"/>
    <w:rsid w:val="00AC3F57"/>
    <w:rsid w:val="00AD4548"/>
    <w:rsid w:val="00AD7781"/>
    <w:rsid w:val="00AF0569"/>
    <w:rsid w:val="00AF0CD4"/>
    <w:rsid w:val="00AF6843"/>
    <w:rsid w:val="00AF7343"/>
    <w:rsid w:val="00B052C4"/>
    <w:rsid w:val="00B213A2"/>
    <w:rsid w:val="00B310AA"/>
    <w:rsid w:val="00B33E7E"/>
    <w:rsid w:val="00B36E48"/>
    <w:rsid w:val="00B40C45"/>
    <w:rsid w:val="00B46F07"/>
    <w:rsid w:val="00B52EF6"/>
    <w:rsid w:val="00B540F4"/>
    <w:rsid w:val="00B86DFD"/>
    <w:rsid w:val="00B879ED"/>
    <w:rsid w:val="00B9514C"/>
    <w:rsid w:val="00BA7993"/>
    <w:rsid w:val="00BC591E"/>
    <w:rsid w:val="00BF2E8F"/>
    <w:rsid w:val="00C05473"/>
    <w:rsid w:val="00C113DF"/>
    <w:rsid w:val="00C223EC"/>
    <w:rsid w:val="00C31C49"/>
    <w:rsid w:val="00C47D7A"/>
    <w:rsid w:val="00C511FB"/>
    <w:rsid w:val="00C56726"/>
    <w:rsid w:val="00C64E94"/>
    <w:rsid w:val="00C81FE8"/>
    <w:rsid w:val="00CA0BB6"/>
    <w:rsid w:val="00CA3F19"/>
    <w:rsid w:val="00CA51B2"/>
    <w:rsid w:val="00CB6518"/>
    <w:rsid w:val="00CD2733"/>
    <w:rsid w:val="00CE1B3D"/>
    <w:rsid w:val="00CE3D29"/>
    <w:rsid w:val="00CF33B3"/>
    <w:rsid w:val="00CF6983"/>
    <w:rsid w:val="00CF74A3"/>
    <w:rsid w:val="00D35715"/>
    <w:rsid w:val="00D43A7E"/>
    <w:rsid w:val="00D43ECF"/>
    <w:rsid w:val="00D45309"/>
    <w:rsid w:val="00D468A2"/>
    <w:rsid w:val="00D47E4A"/>
    <w:rsid w:val="00D95CC4"/>
    <w:rsid w:val="00D960F9"/>
    <w:rsid w:val="00DA278B"/>
    <w:rsid w:val="00DD2819"/>
    <w:rsid w:val="00DD3E3C"/>
    <w:rsid w:val="00DD638D"/>
    <w:rsid w:val="00DE1641"/>
    <w:rsid w:val="00DF1645"/>
    <w:rsid w:val="00DF7DD9"/>
    <w:rsid w:val="00E05179"/>
    <w:rsid w:val="00E12AE2"/>
    <w:rsid w:val="00E131EE"/>
    <w:rsid w:val="00E150E2"/>
    <w:rsid w:val="00E2107A"/>
    <w:rsid w:val="00E357D8"/>
    <w:rsid w:val="00E44D0A"/>
    <w:rsid w:val="00E45180"/>
    <w:rsid w:val="00E47FAA"/>
    <w:rsid w:val="00E65B13"/>
    <w:rsid w:val="00E8707C"/>
    <w:rsid w:val="00E95E5E"/>
    <w:rsid w:val="00EA216C"/>
    <w:rsid w:val="00EA2FE2"/>
    <w:rsid w:val="00EB28A6"/>
    <w:rsid w:val="00EE6673"/>
    <w:rsid w:val="00F019B3"/>
    <w:rsid w:val="00F21873"/>
    <w:rsid w:val="00F31436"/>
    <w:rsid w:val="00F5796F"/>
    <w:rsid w:val="00F677E6"/>
    <w:rsid w:val="00FA0723"/>
    <w:rsid w:val="00FB25CF"/>
    <w:rsid w:val="00FC1387"/>
    <w:rsid w:val="00FC234C"/>
    <w:rsid w:val="00FC2A8B"/>
    <w:rsid w:val="00FD51CD"/>
    <w:rsid w:val="00FE1C4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DB2EB9DB-BBDF-461D-82EA-920130B851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F6346"/>
    <w:pPr>
      <w:spacing w:after="60" w:line="264" w:lineRule="auto"/>
      <w:jc w:val="both"/>
    </w:pPr>
    <w:rPr>
      <w:rFonts w:ascii="Arial" w:hAnsi="Arial"/>
      <w:sz w:val="14"/>
      <w:szCs w:val="24"/>
      <w:lang w:eastAsia="en-US"/>
    </w:rPr>
  </w:style>
  <w:style w:type="paragraph" w:styleId="Heading1">
    <w:name w:val="heading 1"/>
    <w:basedOn w:val="Normal"/>
    <w:next w:val="Normal"/>
    <w:link w:val="Heading1Char"/>
    <w:uiPriority w:val="9"/>
    <w:rsid w:val="00D35715"/>
    <w:pPr>
      <w:keepNext/>
      <w:keepLines/>
      <w:spacing w:after="240" w:line="240" w:lineRule="auto"/>
      <w:outlineLvl w:val="0"/>
    </w:pPr>
    <w:rPr>
      <w:rFonts w:eastAsiaTheme="majorEastAsia" w:cs="Arial"/>
      <w:b/>
      <w:bCs/>
      <w:color w:val="002878"/>
      <w:sz w:val="28"/>
      <w:szCs w:val="28"/>
    </w:rPr>
  </w:style>
  <w:style w:type="paragraph" w:styleId="Heading2">
    <w:name w:val="heading 2"/>
    <w:basedOn w:val="Normal"/>
    <w:next w:val="Normal"/>
    <w:link w:val="Heading2Char"/>
    <w:uiPriority w:val="9"/>
    <w:qFormat/>
    <w:rsid w:val="00D35715"/>
    <w:pPr>
      <w:keepNext/>
      <w:keepLines/>
      <w:spacing w:after="240" w:line="240" w:lineRule="auto"/>
      <w:outlineLvl w:val="1"/>
    </w:pPr>
    <w:rPr>
      <w:rFonts w:ascii="Arial Bold" w:eastAsiaTheme="majorEastAsia" w:hAnsi="Arial Bold" w:cs="Arial"/>
      <w:b/>
      <w:bCs/>
      <w:color w:val="002878"/>
      <w:sz w:val="24"/>
      <w:szCs w:val="26"/>
    </w:rPr>
  </w:style>
  <w:style w:type="paragraph" w:styleId="Heading3">
    <w:name w:val="heading 3"/>
    <w:basedOn w:val="Normal"/>
    <w:next w:val="Normal"/>
    <w:link w:val="Heading3Char"/>
    <w:uiPriority w:val="9"/>
    <w:qFormat/>
    <w:rsid w:val="00D35715"/>
    <w:pPr>
      <w:keepNext/>
      <w:keepLines/>
      <w:spacing w:line="240" w:lineRule="auto"/>
      <w:outlineLvl w:val="2"/>
    </w:pPr>
    <w:rPr>
      <w:rFonts w:eastAsiaTheme="majorEastAsia" w:cs="Arial"/>
      <w:b/>
      <w:bCs/>
      <w:color w:val="00287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D35715"/>
    <w:pPr>
      <w:spacing w:after="120"/>
    </w:pPr>
    <w:rPr>
      <w:szCs w:val="20"/>
    </w:rPr>
  </w:style>
  <w:style w:type="paragraph" w:styleId="BalloonText">
    <w:name w:val="Balloon Text"/>
    <w:basedOn w:val="Normal"/>
    <w:link w:val="BalloonTextChar"/>
    <w:semiHidden/>
    <w:rsid w:val="00D35715"/>
    <w:rPr>
      <w:rFonts w:ascii="Tahoma" w:hAnsi="Tahoma" w:cs="Tahoma"/>
      <w:sz w:val="16"/>
      <w:szCs w:val="16"/>
    </w:rPr>
  </w:style>
  <w:style w:type="character" w:styleId="CommentReference">
    <w:name w:val="annotation reference"/>
    <w:basedOn w:val="DefaultParagraphFont"/>
    <w:semiHidden/>
    <w:rsid w:val="00D35715"/>
    <w:rPr>
      <w:sz w:val="16"/>
      <w:szCs w:val="16"/>
    </w:rPr>
  </w:style>
  <w:style w:type="paragraph" w:styleId="CommentText">
    <w:name w:val="annotation text"/>
    <w:basedOn w:val="Normal"/>
    <w:link w:val="CommentTextChar"/>
    <w:semiHidden/>
    <w:rsid w:val="00D35715"/>
    <w:rPr>
      <w:szCs w:val="20"/>
    </w:rPr>
  </w:style>
  <w:style w:type="paragraph" w:styleId="CommentSubject">
    <w:name w:val="annotation subject"/>
    <w:basedOn w:val="CommentText"/>
    <w:next w:val="CommentText"/>
    <w:link w:val="CommentSubjectChar"/>
    <w:semiHidden/>
    <w:rsid w:val="00D35715"/>
    <w:rPr>
      <w:b/>
      <w:bCs/>
    </w:rPr>
  </w:style>
  <w:style w:type="paragraph" w:customStyle="1" w:styleId="Instruction">
    <w:name w:val="Instruction"/>
    <w:basedOn w:val="Normal"/>
    <w:next w:val="Normal"/>
    <w:rsid w:val="00D35715"/>
    <w:rPr>
      <w:b/>
      <w:i/>
      <w:color w:val="FF0000"/>
    </w:rPr>
  </w:style>
  <w:style w:type="paragraph" w:styleId="Header">
    <w:name w:val="header"/>
    <w:basedOn w:val="Normal"/>
    <w:link w:val="HeaderChar"/>
    <w:uiPriority w:val="99"/>
    <w:unhideWhenUsed/>
    <w:rsid w:val="00D35715"/>
    <w:pPr>
      <w:tabs>
        <w:tab w:val="center" w:pos="4513"/>
        <w:tab w:val="right" w:pos="9026"/>
      </w:tabs>
      <w:spacing w:line="240" w:lineRule="auto"/>
      <w:jc w:val="left"/>
    </w:pPr>
  </w:style>
  <w:style w:type="character" w:customStyle="1" w:styleId="HeaderChar">
    <w:name w:val="Header Char"/>
    <w:basedOn w:val="DefaultParagraphFont"/>
    <w:link w:val="Header"/>
    <w:uiPriority w:val="99"/>
    <w:rsid w:val="00D35715"/>
    <w:rPr>
      <w:rFonts w:ascii="Arial" w:hAnsi="Arial"/>
      <w:szCs w:val="24"/>
      <w:lang w:eastAsia="en-US"/>
    </w:rPr>
  </w:style>
  <w:style w:type="paragraph" w:styleId="Footer">
    <w:name w:val="footer"/>
    <w:basedOn w:val="Normal"/>
    <w:link w:val="FooterChar"/>
    <w:uiPriority w:val="99"/>
    <w:rsid w:val="00D47E4A"/>
    <w:pPr>
      <w:tabs>
        <w:tab w:val="center" w:pos="5670"/>
        <w:tab w:val="right" w:pos="10915"/>
      </w:tabs>
      <w:spacing w:after="0" w:line="240" w:lineRule="auto"/>
    </w:pPr>
    <w:rPr>
      <w:sz w:val="12"/>
      <w:lang w:val="en-US"/>
    </w:rPr>
  </w:style>
  <w:style w:type="character" w:customStyle="1" w:styleId="FooterChar">
    <w:name w:val="Footer Char"/>
    <w:basedOn w:val="DefaultParagraphFont"/>
    <w:link w:val="Footer"/>
    <w:uiPriority w:val="99"/>
    <w:rsid w:val="00D47E4A"/>
    <w:rPr>
      <w:rFonts w:ascii="Arial" w:hAnsi="Arial"/>
      <w:sz w:val="12"/>
      <w:szCs w:val="24"/>
      <w:lang w:val="en-US" w:eastAsia="en-US"/>
    </w:rPr>
  </w:style>
  <w:style w:type="table" w:styleId="TableGrid">
    <w:name w:val="Table Grid"/>
    <w:basedOn w:val="TableNormal"/>
    <w:rsid w:val="00D35715"/>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Title">
    <w:name w:val="Title"/>
    <w:basedOn w:val="Normal"/>
    <w:next w:val="Normal"/>
    <w:link w:val="TitleChar"/>
    <w:uiPriority w:val="2"/>
    <w:rsid w:val="00D47E4A"/>
    <w:pPr>
      <w:spacing w:after="200" w:line="288" w:lineRule="auto"/>
      <w:contextualSpacing/>
      <w:jc w:val="left"/>
    </w:pPr>
    <w:rPr>
      <w:rFonts w:eastAsiaTheme="majorEastAsia" w:cstheme="majorBidi"/>
      <w:b/>
      <w:color w:val="AD6338"/>
      <w:sz w:val="32"/>
      <w:szCs w:val="52"/>
      <w:lang w:eastAsia="en-GB"/>
    </w:rPr>
  </w:style>
  <w:style w:type="character" w:customStyle="1" w:styleId="TitleChar">
    <w:name w:val="Title Char"/>
    <w:basedOn w:val="DefaultParagraphFont"/>
    <w:link w:val="Title"/>
    <w:uiPriority w:val="2"/>
    <w:rsid w:val="00D47E4A"/>
    <w:rPr>
      <w:rFonts w:ascii="Arial" w:eastAsiaTheme="majorEastAsia" w:hAnsi="Arial" w:cstheme="majorBidi"/>
      <w:b/>
      <w:color w:val="AD6338"/>
      <w:sz w:val="32"/>
      <w:szCs w:val="52"/>
    </w:rPr>
  </w:style>
  <w:style w:type="character" w:customStyle="1" w:styleId="Heading1Char">
    <w:name w:val="Heading 1 Char"/>
    <w:basedOn w:val="DefaultParagraphFont"/>
    <w:link w:val="Heading1"/>
    <w:uiPriority w:val="9"/>
    <w:rsid w:val="00D35715"/>
    <w:rPr>
      <w:rFonts w:ascii="Arial" w:eastAsiaTheme="majorEastAsia" w:hAnsi="Arial" w:cs="Arial"/>
      <w:b/>
      <w:bCs/>
      <w:color w:val="002878"/>
      <w:sz w:val="28"/>
      <w:szCs w:val="28"/>
      <w:lang w:eastAsia="en-US"/>
    </w:rPr>
  </w:style>
  <w:style w:type="paragraph" w:customStyle="1" w:styleId="Bullets">
    <w:name w:val="Bullets"/>
    <w:basedOn w:val="Normal"/>
    <w:qFormat/>
    <w:rsid w:val="00D35715"/>
    <w:pPr>
      <w:numPr>
        <w:numId w:val="9"/>
      </w:numPr>
    </w:pPr>
  </w:style>
  <w:style w:type="character" w:customStyle="1" w:styleId="Heading2Char">
    <w:name w:val="Heading 2 Char"/>
    <w:basedOn w:val="DefaultParagraphFont"/>
    <w:link w:val="Heading2"/>
    <w:uiPriority w:val="9"/>
    <w:rsid w:val="00D35715"/>
    <w:rPr>
      <w:rFonts w:ascii="Arial Bold" w:eastAsiaTheme="majorEastAsia" w:hAnsi="Arial Bold" w:cs="Arial"/>
      <w:b/>
      <w:bCs/>
      <w:color w:val="002878"/>
      <w:sz w:val="24"/>
      <w:szCs w:val="26"/>
      <w:lang w:eastAsia="en-US"/>
    </w:rPr>
  </w:style>
  <w:style w:type="paragraph" w:customStyle="1" w:styleId="Level11">
    <w:name w:val="Level 1 (1.)"/>
    <w:basedOn w:val="Normal"/>
    <w:qFormat/>
    <w:rsid w:val="003B5509"/>
    <w:pPr>
      <w:keepNext/>
      <w:numPr>
        <w:numId w:val="15"/>
      </w:numPr>
      <w:spacing w:before="120" w:line="240" w:lineRule="auto"/>
      <w:ind w:left="425" w:hanging="425"/>
      <w:jc w:val="left"/>
    </w:pPr>
    <w:rPr>
      <w:rFonts w:cstheme="minorBidi"/>
      <w:b/>
      <w:sz w:val="16"/>
      <w:szCs w:val="20"/>
      <w:lang w:eastAsia="en-GB"/>
    </w:rPr>
  </w:style>
  <w:style w:type="paragraph" w:customStyle="1" w:styleId="Level211">
    <w:name w:val="Level 2 (1.1)"/>
    <w:basedOn w:val="List"/>
    <w:qFormat/>
    <w:rsid w:val="003B5509"/>
    <w:pPr>
      <w:numPr>
        <w:ilvl w:val="1"/>
        <w:numId w:val="15"/>
      </w:numPr>
      <w:ind w:left="426" w:hanging="426"/>
      <w:contextualSpacing w:val="0"/>
    </w:pPr>
    <w:rPr>
      <w:rFonts w:cstheme="minorBidi"/>
      <w:sz w:val="12"/>
      <w:szCs w:val="20"/>
      <w:lang w:eastAsia="en-GB"/>
    </w:rPr>
  </w:style>
  <w:style w:type="paragraph" w:customStyle="1" w:styleId="Level3111">
    <w:name w:val="Level 3 (1.1.1)"/>
    <w:basedOn w:val="List"/>
    <w:qFormat/>
    <w:rsid w:val="00D35715"/>
    <w:pPr>
      <w:numPr>
        <w:ilvl w:val="2"/>
        <w:numId w:val="15"/>
      </w:numPr>
      <w:spacing w:line="240" w:lineRule="auto"/>
      <w:contextualSpacing w:val="0"/>
      <w:jc w:val="left"/>
    </w:pPr>
    <w:rPr>
      <w:rFonts w:cstheme="minorBidi"/>
      <w:szCs w:val="20"/>
      <w:lang w:eastAsia="en-GB"/>
    </w:rPr>
  </w:style>
  <w:style w:type="paragraph" w:styleId="DocumentMap">
    <w:name w:val="Document Map"/>
    <w:basedOn w:val="Normal"/>
    <w:link w:val="DocumentMapChar"/>
    <w:uiPriority w:val="99"/>
    <w:semiHidden/>
    <w:unhideWhenUsed/>
    <w:rsid w:val="00D35715"/>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D35715"/>
    <w:rPr>
      <w:rFonts w:ascii="Tahoma" w:hAnsi="Tahoma" w:cs="Tahoma"/>
      <w:sz w:val="16"/>
      <w:szCs w:val="16"/>
      <w:lang w:eastAsia="en-US"/>
    </w:rPr>
  </w:style>
  <w:style w:type="paragraph" w:customStyle="1" w:styleId="HangingIndent">
    <w:name w:val="Hanging Indent"/>
    <w:basedOn w:val="Normal"/>
    <w:unhideWhenUsed/>
    <w:rsid w:val="00D35715"/>
    <w:pPr>
      <w:ind w:left="720" w:hanging="720"/>
    </w:pPr>
  </w:style>
  <w:style w:type="character" w:customStyle="1" w:styleId="Heading3Char">
    <w:name w:val="Heading 3 Char"/>
    <w:basedOn w:val="DefaultParagraphFont"/>
    <w:link w:val="Heading3"/>
    <w:uiPriority w:val="9"/>
    <w:rsid w:val="00D35715"/>
    <w:rPr>
      <w:rFonts w:ascii="Arial" w:eastAsiaTheme="majorEastAsia" w:hAnsi="Arial" w:cs="Arial"/>
      <w:b/>
      <w:bCs/>
      <w:color w:val="002878"/>
      <w:szCs w:val="24"/>
      <w:lang w:eastAsia="en-US"/>
    </w:rPr>
  </w:style>
  <w:style w:type="paragraph" w:customStyle="1" w:styleId="Bulletsnospace">
    <w:name w:val="Bullets no space"/>
    <w:basedOn w:val="Bullets"/>
    <w:rsid w:val="00D35715"/>
    <w:pPr>
      <w:numPr>
        <w:numId w:val="0"/>
      </w:numPr>
      <w:spacing w:after="0"/>
    </w:pPr>
  </w:style>
  <w:style w:type="paragraph" w:customStyle="1" w:styleId="Level4abc">
    <w:name w:val="Level 4 (abc)"/>
    <w:basedOn w:val="Level3111"/>
    <w:qFormat/>
    <w:rsid w:val="00D35715"/>
    <w:pPr>
      <w:numPr>
        <w:ilvl w:val="3"/>
      </w:numPr>
      <w:spacing w:line="288" w:lineRule="auto"/>
    </w:pPr>
  </w:style>
  <w:style w:type="paragraph" w:customStyle="1" w:styleId="abc">
    <w:name w:val="abc"/>
    <w:basedOn w:val="Bullets"/>
    <w:rsid w:val="00D35715"/>
    <w:pPr>
      <w:numPr>
        <w:numId w:val="6"/>
      </w:numPr>
    </w:pPr>
  </w:style>
  <w:style w:type="character" w:styleId="PlaceholderText">
    <w:name w:val="Placeholder Text"/>
    <w:basedOn w:val="DefaultParagraphFont"/>
    <w:uiPriority w:val="99"/>
    <w:unhideWhenUsed/>
    <w:rsid w:val="00D35715"/>
    <w:rPr>
      <w:color w:val="808080"/>
    </w:rPr>
  </w:style>
  <w:style w:type="paragraph" w:customStyle="1" w:styleId="TableText">
    <w:name w:val="TableText"/>
    <w:basedOn w:val="Normal"/>
    <w:link w:val="TableTextChar"/>
    <w:rsid w:val="00AC3F57"/>
  </w:style>
  <w:style w:type="character" w:customStyle="1" w:styleId="TableTextChar">
    <w:name w:val="TableText Char"/>
    <w:link w:val="TableText"/>
    <w:rsid w:val="00AC3F57"/>
    <w:rPr>
      <w:rFonts w:ascii="Arial" w:hAnsi="Arial"/>
      <w:szCs w:val="22"/>
    </w:rPr>
  </w:style>
  <w:style w:type="paragraph" w:styleId="ListParagraph">
    <w:name w:val="List Paragraph"/>
    <w:basedOn w:val="Normal"/>
    <w:uiPriority w:val="34"/>
    <w:rsid w:val="00D35715"/>
    <w:pPr>
      <w:ind w:left="720"/>
      <w:contextualSpacing/>
    </w:pPr>
  </w:style>
  <w:style w:type="paragraph" w:customStyle="1" w:styleId="TableText0">
    <w:name w:val="Table Text"/>
    <w:basedOn w:val="Normal"/>
    <w:qFormat/>
    <w:rsid w:val="001F583C"/>
  </w:style>
  <w:style w:type="paragraph" w:customStyle="1" w:styleId="FooterInfo">
    <w:name w:val="Footer Info"/>
    <w:basedOn w:val="Normal"/>
    <w:rsid w:val="00D35715"/>
    <w:pPr>
      <w:jc w:val="center"/>
    </w:pPr>
    <w:rPr>
      <w:rFonts w:ascii="Arial Narrow" w:hAnsi="Arial Narrow"/>
      <w:sz w:val="16"/>
      <w:szCs w:val="16"/>
    </w:rPr>
  </w:style>
  <w:style w:type="paragraph" w:customStyle="1" w:styleId="AddL">
    <w:name w:val="AddL"/>
    <w:basedOn w:val="FooterInfo"/>
    <w:rsid w:val="00D35715"/>
    <w:pPr>
      <w:jc w:val="left"/>
    </w:pPr>
  </w:style>
  <w:style w:type="paragraph" w:customStyle="1" w:styleId="AddR">
    <w:name w:val="AddR"/>
    <w:basedOn w:val="FooterInfo"/>
    <w:rsid w:val="00D35715"/>
    <w:pPr>
      <w:jc w:val="right"/>
    </w:pPr>
    <w:rPr>
      <w:sz w:val="14"/>
    </w:rPr>
  </w:style>
  <w:style w:type="paragraph" w:customStyle="1" w:styleId="Address">
    <w:name w:val="Address"/>
    <w:basedOn w:val="Normal"/>
    <w:unhideWhenUsed/>
    <w:rsid w:val="00D35715"/>
    <w:pPr>
      <w:spacing w:after="0" w:line="240" w:lineRule="auto"/>
      <w:jc w:val="left"/>
    </w:pPr>
  </w:style>
  <w:style w:type="character" w:customStyle="1" w:styleId="BodyTextChar">
    <w:name w:val="Body Text Char"/>
    <w:basedOn w:val="DefaultParagraphFont"/>
    <w:link w:val="BodyText"/>
    <w:rsid w:val="00D35715"/>
    <w:rPr>
      <w:rFonts w:ascii="Arial" w:hAnsi="Arial"/>
      <w:lang w:eastAsia="en-US"/>
    </w:rPr>
  </w:style>
  <w:style w:type="paragraph" w:customStyle="1" w:styleId="Bold">
    <w:name w:val="Bold"/>
    <w:basedOn w:val="Normal"/>
    <w:link w:val="BoldChar"/>
    <w:unhideWhenUsed/>
    <w:qFormat/>
    <w:rsid w:val="00D35715"/>
    <w:rPr>
      <w:b/>
      <w:szCs w:val="16"/>
    </w:rPr>
  </w:style>
  <w:style w:type="character" w:customStyle="1" w:styleId="BoldChar">
    <w:name w:val="Bold Char"/>
    <w:basedOn w:val="DefaultParagraphFont"/>
    <w:link w:val="Bold"/>
    <w:rsid w:val="00D35715"/>
    <w:rPr>
      <w:rFonts w:ascii="Arial" w:hAnsi="Arial"/>
      <w:b/>
      <w:szCs w:val="16"/>
      <w:lang w:eastAsia="en-US"/>
    </w:rPr>
  </w:style>
  <w:style w:type="numbering" w:customStyle="1" w:styleId="CharterhouseList">
    <w:name w:val="Charterhouse List"/>
    <w:basedOn w:val="NoList"/>
    <w:uiPriority w:val="99"/>
    <w:rsid w:val="00D35715"/>
    <w:pPr>
      <w:numPr>
        <w:numId w:val="3"/>
      </w:numPr>
    </w:pPr>
  </w:style>
  <w:style w:type="paragraph" w:customStyle="1" w:styleId="DirectInfo">
    <w:name w:val="DirectInfo"/>
    <w:basedOn w:val="Normal"/>
    <w:next w:val="Normal"/>
    <w:link w:val="DirectInfoChar"/>
    <w:rsid w:val="00D35715"/>
    <w:rPr>
      <w:sz w:val="16"/>
      <w:szCs w:val="16"/>
    </w:rPr>
  </w:style>
  <w:style w:type="character" w:customStyle="1" w:styleId="DirectInfoChar">
    <w:name w:val="DirectInfo Char"/>
    <w:basedOn w:val="DefaultParagraphFont"/>
    <w:link w:val="DirectInfo"/>
    <w:rsid w:val="00D35715"/>
    <w:rPr>
      <w:rFonts w:ascii="Arial" w:hAnsi="Arial"/>
      <w:sz w:val="16"/>
      <w:szCs w:val="16"/>
      <w:lang w:eastAsia="en-US"/>
    </w:rPr>
  </w:style>
  <w:style w:type="paragraph" w:customStyle="1" w:styleId="FooterLetterhead">
    <w:name w:val="Footer Letterhead"/>
    <w:basedOn w:val="Footer"/>
    <w:rsid w:val="00D35715"/>
    <w:pPr>
      <w:spacing w:before="1320"/>
    </w:pPr>
  </w:style>
  <w:style w:type="paragraph" w:customStyle="1" w:styleId="HeaderLetterhead">
    <w:name w:val="Header Letterhead"/>
    <w:basedOn w:val="Header"/>
    <w:unhideWhenUsed/>
    <w:rsid w:val="00D35715"/>
    <w:pPr>
      <w:spacing w:after="1440"/>
    </w:pPr>
  </w:style>
  <w:style w:type="paragraph" w:customStyle="1" w:styleId="HeaderFooterspace">
    <w:name w:val="Header/Footer space"/>
    <w:basedOn w:val="Header"/>
    <w:rsid w:val="00D35715"/>
    <w:pPr>
      <w:spacing w:after="1440"/>
    </w:pPr>
  </w:style>
  <w:style w:type="paragraph" w:styleId="List">
    <w:name w:val="List"/>
    <w:basedOn w:val="Normal"/>
    <w:uiPriority w:val="99"/>
    <w:semiHidden/>
    <w:rsid w:val="00D35715"/>
    <w:pPr>
      <w:ind w:left="283" w:hanging="283"/>
      <w:contextualSpacing/>
    </w:pPr>
  </w:style>
  <w:style w:type="paragraph" w:customStyle="1" w:styleId="Level5i">
    <w:name w:val="Level 5 (i)"/>
    <w:basedOn w:val="Normal"/>
    <w:uiPriority w:val="1"/>
    <w:qFormat/>
    <w:rsid w:val="00D35715"/>
    <w:pPr>
      <w:spacing w:line="240" w:lineRule="auto"/>
      <w:jc w:val="left"/>
    </w:pPr>
    <w:rPr>
      <w:szCs w:val="20"/>
      <w:lang w:eastAsia="en-GB"/>
    </w:rPr>
  </w:style>
  <w:style w:type="paragraph" w:customStyle="1" w:styleId="Logo">
    <w:name w:val="Logo"/>
    <w:basedOn w:val="Header"/>
    <w:rsid w:val="00D35715"/>
    <w:pPr>
      <w:spacing w:after="0"/>
      <w:jc w:val="center"/>
    </w:pPr>
    <w:rPr>
      <w:noProof/>
    </w:rPr>
  </w:style>
  <w:style w:type="paragraph" w:customStyle="1" w:styleId="References">
    <w:name w:val="References"/>
    <w:basedOn w:val="Normal"/>
    <w:rsid w:val="00D35715"/>
    <w:pPr>
      <w:spacing w:after="0" w:line="240" w:lineRule="auto"/>
      <w:jc w:val="right"/>
    </w:pPr>
  </w:style>
  <w:style w:type="paragraph" w:customStyle="1" w:styleId="SignOff">
    <w:name w:val="SignOff"/>
    <w:basedOn w:val="Normal"/>
    <w:unhideWhenUsed/>
    <w:rsid w:val="00D35715"/>
    <w:pPr>
      <w:keepLines/>
      <w:jc w:val="left"/>
    </w:pPr>
  </w:style>
  <w:style w:type="character" w:styleId="Hyperlink">
    <w:name w:val="Hyperlink"/>
    <w:basedOn w:val="DefaultParagraphFont"/>
    <w:uiPriority w:val="99"/>
    <w:unhideWhenUsed/>
    <w:rsid w:val="00D35715"/>
    <w:rPr>
      <w:color w:val="0000FF" w:themeColor="hyperlink"/>
      <w:u w:val="single"/>
    </w:rPr>
  </w:style>
  <w:style w:type="character" w:customStyle="1" w:styleId="BalloonTextChar">
    <w:name w:val="Balloon Text Char"/>
    <w:basedOn w:val="DefaultParagraphFont"/>
    <w:link w:val="BalloonText"/>
    <w:semiHidden/>
    <w:rsid w:val="00D35715"/>
    <w:rPr>
      <w:rFonts w:ascii="Tahoma" w:hAnsi="Tahoma" w:cs="Tahoma"/>
      <w:sz w:val="16"/>
      <w:szCs w:val="16"/>
      <w:lang w:eastAsia="en-US"/>
    </w:rPr>
  </w:style>
  <w:style w:type="paragraph" w:customStyle="1" w:styleId="Bulletindent">
    <w:name w:val="Bullet indent"/>
    <w:basedOn w:val="Bullets"/>
    <w:qFormat/>
    <w:rsid w:val="00E150E2"/>
    <w:pPr>
      <w:numPr>
        <w:ilvl w:val="1"/>
        <w:numId w:val="10"/>
      </w:numPr>
      <w:spacing w:after="40"/>
      <w:ind w:left="709" w:hanging="284"/>
    </w:pPr>
    <w:rPr>
      <w:sz w:val="12"/>
    </w:rPr>
  </w:style>
  <w:style w:type="paragraph" w:customStyle="1" w:styleId="Bulletindent1">
    <w:name w:val="Bullet indent 1"/>
    <w:basedOn w:val="Bulletindent"/>
    <w:qFormat/>
    <w:rsid w:val="00D35715"/>
    <w:pPr>
      <w:numPr>
        <w:ilvl w:val="2"/>
      </w:numPr>
    </w:pPr>
  </w:style>
  <w:style w:type="paragraph" w:customStyle="1" w:styleId="BulletIndent2">
    <w:name w:val="Bullet Indent 2"/>
    <w:basedOn w:val="Bulletindent"/>
    <w:qFormat/>
    <w:rsid w:val="00D35715"/>
    <w:pPr>
      <w:numPr>
        <w:ilvl w:val="3"/>
      </w:numPr>
    </w:pPr>
  </w:style>
  <w:style w:type="numbering" w:customStyle="1" w:styleId="BulletList">
    <w:name w:val="Bullet List"/>
    <w:uiPriority w:val="99"/>
    <w:rsid w:val="00D35715"/>
    <w:pPr>
      <w:numPr>
        <w:numId w:val="2"/>
      </w:numPr>
    </w:pPr>
  </w:style>
  <w:style w:type="character" w:customStyle="1" w:styleId="CommentTextChar">
    <w:name w:val="Comment Text Char"/>
    <w:basedOn w:val="DefaultParagraphFont"/>
    <w:link w:val="CommentText"/>
    <w:semiHidden/>
    <w:rsid w:val="00D35715"/>
    <w:rPr>
      <w:rFonts w:ascii="Arial" w:hAnsi="Arial"/>
      <w:lang w:eastAsia="en-US"/>
    </w:rPr>
  </w:style>
  <w:style w:type="character" w:customStyle="1" w:styleId="CommentSubjectChar">
    <w:name w:val="Comment Subject Char"/>
    <w:basedOn w:val="CommentTextChar"/>
    <w:link w:val="CommentSubject"/>
    <w:semiHidden/>
    <w:rsid w:val="00D35715"/>
    <w:rPr>
      <w:rFonts w:ascii="Arial" w:hAnsi="Arial"/>
      <w:b/>
      <w:bCs/>
      <w:lang w:eastAsia="en-US"/>
    </w:rPr>
  </w:style>
  <w:style w:type="paragraph" w:customStyle="1" w:styleId="englett1">
    <w:name w:val="englett1"/>
    <w:basedOn w:val="BodyText"/>
    <w:semiHidden/>
    <w:unhideWhenUsed/>
    <w:rsid w:val="00D35715"/>
    <w:pPr>
      <w:keepNext/>
      <w:tabs>
        <w:tab w:val="left" w:pos="360"/>
      </w:tabs>
      <w:overflowPunct w:val="0"/>
      <w:autoSpaceDE w:val="0"/>
      <w:autoSpaceDN w:val="0"/>
      <w:adjustRightInd w:val="0"/>
      <w:spacing w:after="0"/>
      <w:textAlignment w:val="baseline"/>
    </w:pPr>
    <w:rPr>
      <w:b/>
      <w:sz w:val="24"/>
      <w:lang w:val="x-none"/>
    </w:rPr>
  </w:style>
  <w:style w:type="paragraph" w:customStyle="1" w:styleId="Indent">
    <w:name w:val="Indent"/>
    <w:basedOn w:val="Normal"/>
    <w:qFormat/>
    <w:rsid w:val="00EA216C"/>
    <w:pPr>
      <w:overflowPunct w:val="0"/>
      <w:autoSpaceDE w:val="0"/>
      <w:autoSpaceDN w:val="0"/>
      <w:adjustRightInd w:val="0"/>
      <w:ind w:left="426"/>
      <w:textAlignment w:val="baseline"/>
    </w:pPr>
  </w:style>
  <w:style w:type="paragraph" w:customStyle="1" w:styleId="indent10">
    <w:name w:val="indent10"/>
    <w:basedOn w:val="Normal"/>
    <w:semiHidden/>
    <w:unhideWhenUsed/>
    <w:rsid w:val="00D35715"/>
    <w:pPr>
      <w:spacing w:before="100" w:beforeAutospacing="1" w:after="100" w:afterAutospacing="1"/>
      <w:ind w:left="600" w:hanging="300"/>
    </w:pPr>
    <w:rPr>
      <w:rFonts w:ascii="Verdana" w:hAnsi="Verdana"/>
      <w:lang w:val="en-US"/>
    </w:rPr>
  </w:style>
  <w:style w:type="character" w:customStyle="1" w:styleId="Italic">
    <w:name w:val="Italic"/>
    <w:basedOn w:val="DefaultParagraphFont"/>
    <w:uiPriority w:val="1"/>
    <w:semiHidden/>
    <w:unhideWhenUsed/>
    <w:qFormat/>
    <w:rsid w:val="00D35715"/>
    <w:rPr>
      <w:i/>
    </w:rPr>
  </w:style>
  <w:style w:type="paragraph" w:customStyle="1" w:styleId="listsublist">
    <w:name w:val="list sublist"/>
    <w:basedOn w:val="Normal"/>
    <w:next w:val="Normal"/>
    <w:semiHidden/>
    <w:unhideWhenUsed/>
    <w:rsid w:val="00D35715"/>
    <w:pPr>
      <w:overflowPunct w:val="0"/>
      <w:autoSpaceDE w:val="0"/>
      <w:autoSpaceDN w:val="0"/>
      <w:adjustRightInd w:val="0"/>
      <w:spacing w:line="240" w:lineRule="exact"/>
      <w:ind w:left="1440" w:hanging="720"/>
      <w:textAlignment w:val="baseline"/>
    </w:pPr>
  </w:style>
  <w:style w:type="paragraph" w:customStyle="1" w:styleId="listsublistend">
    <w:name w:val="list sublist end"/>
    <w:basedOn w:val="listsublist"/>
    <w:semiHidden/>
    <w:unhideWhenUsed/>
    <w:rsid w:val="00D35715"/>
    <w:pPr>
      <w:spacing w:after="240"/>
    </w:pPr>
  </w:style>
  <w:style w:type="paragraph" w:styleId="NormalWeb">
    <w:name w:val="Normal (Web)"/>
    <w:basedOn w:val="Normal"/>
    <w:semiHidden/>
    <w:unhideWhenUsed/>
    <w:rsid w:val="00D35715"/>
    <w:pPr>
      <w:spacing w:before="100" w:beforeAutospacing="1" w:after="100" w:afterAutospacing="1"/>
    </w:pPr>
    <w:rPr>
      <w:sz w:val="24"/>
    </w:rPr>
  </w:style>
  <w:style w:type="paragraph" w:customStyle="1" w:styleId="Tabletext1">
    <w:name w:val="Table text"/>
    <w:basedOn w:val="Normal"/>
    <w:unhideWhenUsed/>
    <w:qFormat/>
    <w:rsid w:val="00D35715"/>
  </w:style>
  <w:style w:type="paragraph" w:customStyle="1" w:styleId="Headercontinuation">
    <w:name w:val="Header continuation"/>
    <w:basedOn w:val="Header"/>
    <w:uiPriority w:val="99"/>
    <w:semiHidden/>
    <w:rsid w:val="00D47E4A"/>
    <w:pPr>
      <w:tabs>
        <w:tab w:val="clear" w:pos="4513"/>
        <w:tab w:val="clear" w:pos="9026"/>
        <w:tab w:val="center" w:pos="4678"/>
        <w:tab w:val="right" w:pos="9639"/>
      </w:tabs>
      <w:spacing w:after="120"/>
      <w:jc w:val="right"/>
    </w:pPr>
    <w:rPr>
      <w:rFonts w:cstheme="minorBidi"/>
      <w:noProof/>
      <w:sz w:val="20"/>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hmrc.gov.uk/charter/index.htm"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www.fca.org.uk/register"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8BB4A43C.dotm</Template>
  <TotalTime>2</TotalTime>
  <Pages>1</Pages>
  <Words>4216</Words>
  <Characters>24032</Characters>
  <Application>Microsoft Office Word</Application>
  <DocSecurity>0</DocSecurity>
  <Lines>200</Lines>
  <Paragraphs>56</Paragraphs>
  <ScaleCrop>false</ScaleCrop>
  <HeadingPairs>
    <vt:vector size="2" baseType="variant">
      <vt:variant>
        <vt:lpstr>Title</vt:lpstr>
      </vt:variant>
      <vt:variant>
        <vt:i4>1</vt:i4>
      </vt:variant>
    </vt:vector>
  </HeadingPairs>
  <TitlesOfParts>
    <vt:vector size="1" baseType="lpstr">
      <vt:lpstr>Form name</vt:lpstr>
    </vt:vector>
  </TitlesOfParts>
  <Company>Hewlett-Packard</Company>
  <LinksUpToDate>false</LinksUpToDate>
  <CharactersWithSpaces>28192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Form name</dc:title>
  <dc:subject>SUBJECT</dc:subject>
  <dc:creator>Rajesh Jiwani</dc:creator>
  <cp:lastModifiedBy>Sandra Hughes</cp:lastModifiedBy>
  <cp:revision>2</cp:revision>
  <cp:lastPrinted>2014-09-09T14:53:00Z</cp:lastPrinted>
  <dcterms:created xsi:type="dcterms:W3CDTF">2021-10-20T18:04:00Z</dcterms:created>
  <dcterms:modified xsi:type="dcterms:W3CDTF">2021-10-20T18:04:00Z</dcterms:modified>
</cp:coreProperties>
</file>